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7EF5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</w:rPr>
      </w:pPr>
    </w:p>
    <w:p w14:paraId="4D65CCEB" w14:textId="69FCC0D0" w:rsidR="00180265" w:rsidRPr="00583A8A" w:rsidRDefault="00F46D81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Kvensk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og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bokmål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dialogmanus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,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episode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2: </w:t>
      </w:r>
      <w:proofErr w:type="spellStart"/>
      <w:r w:rsidR="00180265" w:rsidRPr="00583A8A">
        <w:rPr>
          <w:rFonts w:ascii="Calibri" w:hAnsi="Calibri" w:cs="Calibri"/>
          <w:sz w:val="22"/>
          <w:szCs w:val="22"/>
          <w:lang w:val="fi-FI"/>
        </w:rPr>
        <w:t>Kaffeost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/</w:t>
      </w:r>
      <w:r w:rsidR="00180265" w:rsidRPr="00583A8A">
        <w:rPr>
          <w:rFonts w:ascii="Calibri" w:hAnsi="Calibri" w:cs="Calibri"/>
          <w:b/>
          <w:bCs/>
          <w:sz w:val="22"/>
          <w:szCs w:val="22"/>
          <w:lang w:val="fi-FI"/>
        </w:rPr>
        <w:t>Kaffijuusto</w:t>
      </w:r>
    </w:p>
    <w:p w14:paraId="557331D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3F4C7A45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3FB8F7E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EEVAS MAMMA:</w:t>
      </w:r>
    </w:p>
    <w:p w14:paraId="5F3448FA" w14:textId="66C85495" w:rsidR="009418BF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Hallo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!</w:t>
      </w:r>
    </w:p>
    <w:p w14:paraId="27411AAA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Halluu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07A8AC33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CE2DC18" w14:textId="77777777" w:rsidR="00180265" w:rsidRPr="00FF541D" w:rsidRDefault="00180265" w:rsidP="00180265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FF541D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FF541D">
        <w:rPr>
          <w:rFonts w:ascii="Calibri" w:hAnsi="Calibri" w:cs="Calibri"/>
          <w:sz w:val="22"/>
          <w:szCs w:val="22"/>
          <w:lang w:val="en-US"/>
        </w:rPr>
        <w:t xml:space="preserve">: </w:t>
      </w:r>
    </w:p>
    <w:p w14:paraId="4A37A119" w14:textId="2E61B604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Mamma, hvor er kokeboka til mormor?</w:t>
      </w:r>
    </w:p>
    <w:p w14:paraId="01E56ADB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Mamma, missä se ämmin keittokirja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2D4AA65F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23DD46D5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EEVAS:</w:t>
      </w:r>
    </w:p>
    <w:p w14:paraId="1CDF82AC" w14:textId="759081C7" w:rsidR="009418BF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 xml:space="preserve">I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hylla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.</w:t>
      </w:r>
    </w:p>
    <w:p w14:paraId="5A85D09E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Hyllyssä.</w:t>
      </w:r>
    </w:p>
    <w:p w14:paraId="5AA1118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02ADAA8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0D9E9A60" w14:textId="43CFB6B0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Jeg finner den </w:t>
      </w:r>
      <w:proofErr w:type="gramStart"/>
      <w:r w:rsidRPr="00583A8A">
        <w:rPr>
          <w:rFonts w:ascii="Calibri" w:hAnsi="Calibri" w:cs="Calibri"/>
          <w:sz w:val="22"/>
          <w:szCs w:val="22"/>
          <w:lang w:val="nb-NO"/>
        </w:rPr>
        <w:t>ikke...</w:t>
      </w:r>
      <w:proofErr w:type="gramEnd"/>
    </w:p>
    <w:p w14:paraId="7E198874" w14:textId="355AF6FE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583A8A">
        <w:rPr>
          <w:rFonts w:ascii="Calibri" w:hAnsi="Calibri" w:cs="Calibri"/>
          <w:b/>
          <w:bCs/>
          <w:sz w:val="22"/>
          <w:szCs w:val="22"/>
          <w:lang w:val="nb-NO"/>
        </w:rPr>
        <w:t xml:space="preserve">Mie en </w:t>
      </w:r>
      <w:proofErr w:type="spellStart"/>
      <w:proofErr w:type="gramStart"/>
      <w:r w:rsidRPr="00583A8A">
        <w:rPr>
          <w:rFonts w:ascii="Calibri" w:hAnsi="Calibri" w:cs="Calibri"/>
          <w:b/>
          <w:bCs/>
          <w:sz w:val="22"/>
          <w:szCs w:val="22"/>
          <w:lang w:val="nb-NO"/>
        </w:rPr>
        <w:t>löyđä</w:t>
      </w:r>
      <w:proofErr w:type="spellEnd"/>
      <w:r w:rsidR="009215E5" w:rsidRPr="00583A8A">
        <w:rPr>
          <w:rFonts w:ascii="Calibri" w:hAnsi="Calibri" w:cs="Calibri"/>
          <w:b/>
          <w:bCs/>
          <w:sz w:val="22"/>
          <w:szCs w:val="22"/>
          <w:lang w:val="nb-NO"/>
        </w:rPr>
        <w:t>..</w:t>
      </w:r>
      <w:r w:rsidR="00331026" w:rsidRPr="00583A8A">
        <w:rPr>
          <w:rFonts w:ascii="Calibri" w:hAnsi="Calibri" w:cs="Calibri"/>
          <w:b/>
          <w:bCs/>
          <w:sz w:val="22"/>
          <w:szCs w:val="22"/>
          <w:lang w:val="nb-NO"/>
        </w:rPr>
        <w:t>.</w:t>
      </w:r>
      <w:proofErr w:type="gramEnd"/>
    </w:p>
    <w:p w14:paraId="3494C254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</w:p>
    <w:p w14:paraId="49EFD17A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EEVAS MAMMA:</w:t>
      </w:r>
    </w:p>
    <w:p w14:paraId="3CF7E9CE" w14:textId="2E24C296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Den må være der, har ikke brukt den på mange </w:t>
      </w:r>
      <w:proofErr w:type="gramStart"/>
      <w:r w:rsidRPr="00583A8A">
        <w:rPr>
          <w:rFonts w:ascii="Calibri" w:hAnsi="Calibri" w:cs="Calibri"/>
          <w:sz w:val="22"/>
          <w:szCs w:val="22"/>
          <w:lang w:val="nb-NO"/>
        </w:rPr>
        <w:t>år...</w:t>
      </w:r>
      <w:proofErr w:type="gramEnd"/>
    </w:p>
    <w:p w14:paraId="20CC69A0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Kyllä se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häyttyy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olla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sielä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. En ole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pitäny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sitä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monheen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vuotheen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5CFCE40F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CC5F17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EEVAS:</w:t>
      </w:r>
    </w:p>
    <w:p w14:paraId="00CDFA51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Fant den!</w:t>
      </w:r>
    </w:p>
    <w:p w14:paraId="6F38BD5A" w14:textId="5349BC6C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Takk, mamma!</w:t>
      </w:r>
    </w:p>
    <w:p w14:paraId="5C1C3966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Se löytyi!</w:t>
      </w:r>
    </w:p>
    <w:p w14:paraId="41D2F651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Kiitos, mamma!</w:t>
      </w:r>
    </w:p>
    <w:p w14:paraId="58EE1C06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41B5EC52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EEVA:</w:t>
      </w:r>
    </w:p>
    <w:p w14:paraId="6E64CB49" w14:textId="4ECE6376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Der er oppskriften på </w:t>
      </w: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kaffeost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>!</w:t>
      </w:r>
    </w:p>
    <w:p w14:paraId="26BF355D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Tässä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kaffijuuston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opskrifti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106F0096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0D763F21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AARON:</w:t>
      </w:r>
    </w:p>
    <w:p w14:paraId="4BB21D8E" w14:textId="7E01F2AB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Fantastisk, jeg drikker ikke kaffe og er ikke glad i </w:t>
      </w:r>
      <w:proofErr w:type="gramStart"/>
      <w:r w:rsidRPr="00583A8A">
        <w:rPr>
          <w:rFonts w:ascii="Calibri" w:hAnsi="Calibri" w:cs="Calibri"/>
          <w:sz w:val="22"/>
          <w:szCs w:val="22"/>
          <w:lang w:val="nb-NO"/>
        </w:rPr>
        <w:t>ost...</w:t>
      </w:r>
      <w:proofErr w:type="gramEnd"/>
    </w:p>
    <w:p w14:paraId="7093758D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Sepä fantastinen,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en juo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kaffii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enkä tykkää juustosta…</w:t>
      </w:r>
    </w:p>
    <w:p w14:paraId="64119FE0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132F45BF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EEVA:</w:t>
      </w:r>
    </w:p>
    <w:p w14:paraId="17935D0C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Mormor laget ofte </w:t>
      </w: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kaffeost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0B6552B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da hun var frisk.</w:t>
      </w:r>
    </w:p>
    <w:p w14:paraId="13793897" w14:textId="2BC77B1D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Jeg har lyst å </w:t>
      </w:r>
      <w:proofErr w:type="gramStart"/>
      <w:r w:rsidRPr="00583A8A">
        <w:rPr>
          <w:rFonts w:ascii="Calibri" w:hAnsi="Calibri" w:cs="Calibri"/>
          <w:sz w:val="22"/>
          <w:szCs w:val="22"/>
          <w:lang w:val="nb-NO"/>
        </w:rPr>
        <w:t>prøve...</w:t>
      </w:r>
      <w:proofErr w:type="gramEnd"/>
    </w:p>
    <w:p w14:paraId="71195476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Ämmi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laittoi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ushein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kaffijuustoo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se oli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tervet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3CA328B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Mulla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halu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freistata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77CC0AD8" w14:textId="56086979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ab/>
      </w:r>
      <w:r w:rsidRPr="00583A8A">
        <w:rPr>
          <w:rFonts w:ascii="Calibri" w:hAnsi="Calibri" w:cs="Calibri"/>
          <w:sz w:val="22"/>
          <w:szCs w:val="22"/>
          <w:lang w:val="fi-FI"/>
        </w:rPr>
        <w:tab/>
      </w:r>
    </w:p>
    <w:p w14:paraId="69C8F967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AARON:</w:t>
      </w:r>
    </w:p>
    <w:p w14:paraId="51A87F27" w14:textId="1ECADE14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Ok, vi lager </w:t>
      </w: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kaffeost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 xml:space="preserve"> for din mormor.</w:t>
      </w:r>
    </w:p>
    <w:p w14:paraId="5DCAF086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Uukoo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, laitama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sitte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kaffijuustoo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sinun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ämmii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varten.</w:t>
      </w:r>
    </w:p>
    <w:p w14:paraId="4D7A3B4A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5417453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1B188A51" w14:textId="4789C9F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lastRenderedPageBreak/>
        <w:t>Det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står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bruk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hullsleiv</w:t>
      </w:r>
      <w:proofErr w:type="spellEnd"/>
      <w:r w:rsidR="00366729" w:rsidRPr="00583A8A">
        <w:rPr>
          <w:rFonts w:ascii="Calibri" w:hAnsi="Calibri" w:cs="Calibri"/>
          <w:sz w:val="22"/>
          <w:szCs w:val="22"/>
          <w:lang w:val="fi-FI"/>
        </w:rPr>
        <w:t>.</w:t>
      </w:r>
    </w:p>
    <w:p w14:paraId="177F0A10" w14:textId="0C15D516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Siinä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seissoo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ette käytä reikäkapustaa</w:t>
      </w:r>
      <w:r w:rsidR="00366729" w:rsidRPr="00583A8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2B62FA87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629E3E34" w14:textId="2B8E97C8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AARON:</w:t>
      </w:r>
      <w:r w:rsidR="00AA1187" w:rsidRPr="00583A8A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6BC54E8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Gjør det noe forskjell?</w:t>
      </w:r>
    </w:p>
    <w:p w14:paraId="0B631BCB" w14:textId="3C9C63FD" w:rsidR="00180265" w:rsidRPr="00583A8A" w:rsidRDefault="00366729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Uukoo</w:t>
      </w:r>
      <w:proofErr w:type="spellEnd"/>
      <w:r w:rsidR="007907C6"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...</w:t>
      </w:r>
      <w:proofErr w:type="spellStart"/>
      <w:r w:rsidR="007907C6" w:rsidRPr="00583A8A">
        <w:rPr>
          <w:rFonts w:ascii="Calibri" w:hAnsi="Calibri" w:cs="Calibri"/>
          <w:b/>
          <w:bCs/>
          <w:sz w:val="22"/>
          <w:szCs w:val="22"/>
          <w:lang w:val="fi-FI"/>
        </w:rPr>
        <w:t>o</w:t>
      </w:r>
      <w:r w:rsidR="00180265" w:rsidRPr="00583A8A">
        <w:rPr>
          <w:rFonts w:ascii="Calibri" w:hAnsi="Calibri" w:cs="Calibri"/>
          <w:b/>
          <w:bCs/>
          <w:sz w:val="22"/>
          <w:szCs w:val="22"/>
          <w:lang w:val="fi-FI"/>
        </w:rPr>
        <w:t>onko</w:t>
      </w:r>
      <w:proofErr w:type="spellEnd"/>
      <w:r w:rsidR="00180265"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se niin nuuka?</w:t>
      </w:r>
    </w:p>
    <w:p w14:paraId="742DE06F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1F07EA2D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EEVA:</w:t>
      </w:r>
    </w:p>
    <w:p w14:paraId="2350C568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Mormor sa ofte at det er et kvarter </w:t>
      </w:r>
      <w:proofErr w:type="gramStart"/>
      <w:r w:rsidRPr="00583A8A">
        <w:rPr>
          <w:rFonts w:ascii="Calibri" w:hAnsi="Calibri" w:cs="Calibri"/>
          <w:sz w:val="22"/>
          <w:szCs w:val="22"/>
          <w:lang w:val="nb-NO"/>
        </w:rPr>
        <w:t>igjen...</w:t>
      </w:r>
      <w:proofErr w:type="gramEnd"/>
    </w:p>
    <w:p w14:paraId="3EB3FC17" w14:textId="67B6773C" w:rsidR="009418BF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...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kvensk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dør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ut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...</w:t>
      </w:r>
    </w:p>
    <w:p w14:paraId="011144FE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Ämmi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sanoi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ushein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ette ei ole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vartti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aikkaa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vielä ennen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kväänin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kieli kuolee pois…</w:t>
      </w:r>
    </w:p>
    <w:p w14:paraId="0E907F65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7389727E" w14:textId="6D34DD7C" w:rsidR="00AA1187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79947B32" w14:textId="5E092E0F" w:rsidR="009418BF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nb-NO"/>
        </w:rPr>
        <w:t>Ja</w:t>
      </w:r>
      <w:r w:rsidR="00366729" w:rsidRPr="00583A8A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223E33AC" w14:textId="679C743B" w:rsidR="007907C6" w:rsidRPr="00583A8A" w:rsidRDefault="007907C6" w:rsidP="001802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Ja</w:t>
      </w:r>
      <w:r w:rsidR="00FD4E5B"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a.</w:t>
      </w:r>
    </w:p>
    <w:p w14:paraId="6B451567" w14:textId="77777777" w:rsidR="00AA1187" w:rsidRPr="00583A8A" w:rsidRDefault="00AA1187" w:rsidP="00180265">
      <w:pPr>
        <w:rPr>
          <w:rFonts w:ascii="Calibri" w:hAnsi="Calibri" w:cs="Calibri"/>
          <w:sz w:val="22"/>
          <w:szCs w:val="22"/>
          <w:lang w:val="nb-NO"/>
        </w:rPr>
      </w:pPr>
    </w:p>
    <w:p w14:paraId="5874053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EEVA:</w:t>
      </w:r>
    </w:p>
    <w:p w14:paraId="75F98EF8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Hmm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>.. smaker ikke så mye..</w:t>
      </w:r>
    </w:p>
    <w:p w14:paraId="7BA659C1" w14:textId="2138D98E" w:rsidR="009418BF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Prøv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 da! </w:t>
      </w:r>
    </w:p>
    <w:p w14:paraId="5FAFC648" w14:textId="56B4C730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Hmmm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… </w:t>
      </w:r>
      <w:r w:rsidR="00FD4E5B" w:rsidRPr="00583A8A">
        <w:rPr>
          <w:rFonts w:ascii="Calibri" w:hAnsi="Calibri" w:cs="Calibri"/>
          <w:b/>
          <w:bCs/>
          <w:sz w:val="22"/>
          <w:szCs w:val="22"/>
          <w:lang w:val="fi-FI"/>
        </w:rPr>
        <w:t>E</w:t>
      </w: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i kyllä ole paljon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makkuu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…</w:t>
      </w:r>
    </w:p>
    <w:p w14:paraId="7556ABFE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Maista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sieki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1911286F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</w:p>
    <w:p w14:paraId="4248F939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AARON:</w:t>
      </w:r>
    </w:p>
    <w:p w14:paraId="4CAEBE51" w14:textId="760C9403" w:rsidR="00FD4E5B" w:rsidRPr="00583A8A" w:rsidRDefault="00FD4E5B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Uhhum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.</w:t>
      </w:r>
    </w:p>
    <w:p w14:paraId="048DE3D1" w14:textId="54EABF03" w:rsidR="00180265" w:rsidRPr="00583A8A" w:rsidRDefault="00180265" w:rsidP="00180265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fi-FI"/>
        </w:rPr>
        <w:t>Søren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 xml:space="preserve">.... </w:t>
      </w:r>
    </w:p>
    <w:p w14:paraId="1E963BF4" w14:textId="5AC2C569" w:rsidR="007907C6" w:rsidRPr="00583A8A" w:rsidRDefault="007907C6" w:rsidP="0018026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Sorry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 xml:space="preserve">, </w:t>
      </w: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sorry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>!</w:t>
      </w:r>
    </w:p>
    <w:p w14:paraId="216188ED" w14:textId="1CFEE9D7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Beklager, jeg må dra. </w:t>
      </w:r>
    </w:p>
    <w:p w14:paraId="2B5943ED" w14:textId="782F9818" w:rsidR="00FD4E5B" w:rsidRPr="00583A8A" w:rsidRDefault="00FD4E5B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Yhhym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31F362D1" w14:textId="120A2C7C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Voi pahus…</w:t>
      </w:r>
    </w:p>
    <w:p w14:paraId="6C3B542E" w14:textId="0EA5D0D9" w:rsidR="00AA1187" w:rsidRPr="00583A8A" w:rsidRDefault="00AA1187" w:rsidP="001802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Sorry</w:t>
      </w:r>
      <w:proofErr w:type="spellEnd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sorry</w:t>
      </w:r>
      <w:proofErr w:type="spellEnd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</w:p>
    <w:p w14:paraId="6122C71D" w14:textId="77777777" w:rsidR="00180265" w:rsidRPr="00583A8A" w:rsidRDefault="00180265" w:rsidP="001802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Valitan, mutta </w:t>
      </w:r>
      <w:proofErr w:type="spellStart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mie</w:t>
      </w:r>
      <w:proofErr w:type="spellEnd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häyđyn</w:t>
      </w:r>
      <w:proofErr w:type="spellEnd"/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lähteet.</w:t>
      </w:r>
    </w:p>
    <w:p w14:paraId="0E3D7F8D" w14:textId="77777777" w:rsidR="00180265" w:rsidRPr="00583A8A" w:rsidRDefault="00180265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BAAA656" w14:textId="3FEF3E10" w:rsidR="00AA1187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EEVA: </w:t>
      </w:r>
    </w:p>
    <w:p w14:paraId="0C850617" w14:textId="7A5D9AFE" w:rsidR="009418BF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A</w:t>
      </w:r>
      <w:r w:rsidR="007764BE">
        <w:rPr>
          <w:rFonts w:ascii="Calibri" w:hAnsi="Calibri" w:cs="Calibri"/>
          <w:color w:val="000000" w:themeColor="text1"/>
          <w:sz w:val="22"/>
          <w:szCs w:val="22"/>
          <w:lang w:val="fi-FI"/>
        </w:rPr>
        <w:t>a</w:t>
      </w: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ron?</w:t>
      </w:r>
    </w:p>
    <w:p w14:paraId="07BDF0B3" w14:textId="4EAF0458" w:rsidR="007907C6" w:rsidRPr="00583A8A" w:rsidRDefault="007907C6" w:rsidP="001802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Aaron</w:t>
      </w:r>
      <w:r w:rsidR="00366729"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i</w:t>
      </w:r>
      <w:r w:rsidR="00143A57"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</w:t>
      </w:r>
      <w:r w:rsidR="00FD4E5B"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?</w:t>
      </w:r>
    </w:p>
    <w:p w14:paraId="3DA44B24" w14:textId="77777777" w:rsidR="00AA1187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852F9CB" w14:textId="72994C9B" w:rsidR="00180265" w:rsidRPr="00583A8A" w:rsidRDefault="00180265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4E4DEECB" w14:textId="741003D2" w:rsidR="009418BF" w:rsidRPr="00583A8A" w:rsidRDefault="00AA1187" w:rsidP="00180265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Ha </w:t>
      </w:r>
      <w:proofErr w:type="spellStart"/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det</w:t>
      </w:r>
      <w:proofErr w:type="spellEnd"/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3761ABE4" w14:textId="0DDC5839" w:rsidR="00AA1187" w:rsidRPr="00583A8A" w:rsidRDefault="00AA1187" w:rsidP="001802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Hyvästi!</w:t>
      </w:r>
    </w:p>
    <w:p w14:paraId="23C3CF67" w14:textId="77777777" w:rsidR="00AA1187" w:rsidRPr="00583A8A" w:rsidRDefault="00AA1187" w:rsidP="00180265">
      <w:pPr>
        <w:rPr>
          <w:rFonts w:ascii="Calibri" w:hAnsi="Calibri" w:cs="Calibri"/>
          <w:color w:val="FF0000"/>
          <w:sz w:val="22"/>
          <w:szCs w:val="22"/>
          <w:lang w:val="fi-FI"/>
        </w:rPr>
      </w:pPr>
    </w:p>
    <w:p w14:paraId="2F989A40" w14:textId="77777777" w:rsidR="00AA1187" w:rsidRPr="00583A8A" w:rsidRDefault="00AA1187" w:rsidP="00AA1187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EEVA:</w:t>
      </w:r>
    </w:p>
    <w:p w14:paraId="691FD70D" w14:textId="256F91BE" w:rsidR="009418BF" w:rsidRPr="00583A8A" w:rsidRDefault="00AA1187" w:rsidP="00AA1187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 xml:space="preserve">Ha </w:t>
      </w:r>
      <w:proofErr w:type="spellStart"/>
      <w:proofErr w:type="gramStart"/>
      <w:r w:rsidRPr="00583A8A">
        <w:rPr>
          <w:rFonts w:ascii="Calibri" w:hAnsi="Calibri" w:cs="Calibri"/>
          <w:sz w:val="22"/>
          <w:szCs w:val="22"/>
          <w:lang w:val="fi-FI"/>
        </w:rPr>
        <w:t>det</w:t>
      </w:r>
      <w:proofErr w:type="spellEnd"/>
      <w:r w:rsidRPr="00583A8A">
        <w:rPr>
          <w:rFonts w:ascii="Calibri" w:hAnsi="Calibri" w:cs="Calibri"/>
          <w:sz w:val="22"/>
          <w:szCs w:val="22"/>
          <w:lang w:val="fi-FI"/>
        </w:rPr>
        <w:t>..</w:t>
      </w:r>
      <w:proofErr w:type="gramEnd"/>
    </w:p>
    <w:p w14:paraId="311C4D98" w14:textId="77777777" w:rsidR="00AA1187" w:rsidRPr="00583A8A" w:rsidRDefault="00AA1187" w:rsidP="00AA1187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gram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Hyvästi..</w:t>
      </w:r>
      <w:proofErr w:type="gramEnd"/>
    </w:p>
    <w:p w14:paraId="39EF623D" w14:textId="77777777" w:rsidR="00AA1187" w:rsidRPr="00583A8A" w:rsidRDefault="00AA1187" w:rsidP="00180265">
      <w:pPr>
        <w:rPr>
          <w:rFonts w:ascii="Calibri" w:hAnsi="Calibri" w:cs="Calibri"/>
          <w:color w:val="FF0000"/>
          <w:sz w:val="22"/>
          <w:szCs w:val="22"/>
          <w:lang w:val="fi-FI"/>
        </w:rPr>
      </w:pPr>
    </w:p>
    <w:p w14:paraId="22AE255E" w14:textId="2857A486" w:rsidR="00AA1187" w:rsidRPr="00583A8A" w:rsidRDefault="007907C6" w:rsidP="00180265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AARON:</w:t>
      </w:r>
    </w:p>
    <w:p w14:paraId="5245DC14" w14:textId="454F7ABA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583A8A">
        <w:rPr>
          <w:rFonts w:ascii="Calibri" w:hAnsi="Calibri" w:cs="Calibri"/>
          <w:sz w:val="22"/>
          <w:szCs w:val="22"/>
          <w:lang w:val="nb-NO"/>
        </w:rPr>
        <w:t>Sorry</w:t>
      </w:r>
      <w:proofErr w:type="spellEnd"/>
      <w:r w:rsidRPr="00583A8A">
        <w:rPr>
          <w:rFonts w:ascii="Calibri" w:hAnsi="Calibri" w:cs="Calibri"/>
          <w:sz w:val="22"/>
          <w:szCs w:val="22"/>
          <w:lang w:val="nb-NO"/>
        </w:rPr>
        <w:t>!</w:t>
      </w:r>
    </w:p>
    <w:p w14:paraId="5D18C45B" w14:textId="77777777" w:rsidR="00180265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 xml:space="preserve">Jeg er på vei!!! </w:t>
      </w:r>
    </w:p>
    <w:p w14:paraId="6E7041DE" w14:textId="4436E2A4" w:rsidR="009418BF" w:rsidRPr="00583A8A" w:rsidRDefault="00180265" w:rsidP="00180265">
      <w:pPr>
        <w:rPr>
          <w:rFonts w:ascii="Calibri" w:hAnsi="Calibri" w:cs="Calibri"/>
          <w:sz w:val="22"/>
          <w:szCs w:val="22"/>
          <w:lang w:val="nb-NO"/>
        </w:rPr>
      </w:pPr>
      <w:r w:rsidRPr="00583A8A">
        <w:rPr>
          <w:rFonts w:ascii="Calibri" w:hAnsi="Calibri" w:cs="Calibri"/>
          <w:sz w:val="22"/>
          <w:szCs w:val="22"/>
          <w:lang w:val="nb-NO"/>
        </w:rPr>
        <w:t>Jeg jobbet med en skoleoppgave og glemte det!</w:t>
      </w:r>
    </w:p>
    <w:p w14:paraId="0F72AD0E" w14:textId="77777777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Olen tulemassa!!!</w:t>
      </w:r>
    </w:p>
    <w:p w14:paraId="38AF886D" w14:textId="08A18566" w:rsidR="00180265" w:rsidRPr="00583A8A" w:rsidRDefault="00180265" w:rsidP="00180265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olin tekemässä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koululäksyy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 xml:space="preserve"> ja </w:t>
      </w:r>
      <w:proofErr w:type="spellStart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unheetin</w:t>
      </w:r>
      <w:proofErr w:type="spellEnd"/>
      <w:r w:rsidRPr="00583A8A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sectPr w:rsidR="00180265" w:rsidRPr="00583A8A" w:rsidSect="005B0EF5">
      <w:footerReference w:type="even" r:id="rId8"/>
      <w:footerReference w:type="default" r:id="rId9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0B8FE" w14:textId="77777777" w:rsidR="000E7C8B" w:rsidRDefault="000E7C8B">
      <w:r>
        <w:separator/>
      </w:r>
    </w:p>
  </w:endnote>
  <w:endnote w:type="continuationSeparator" w:id="0">
    <w:p w14:paraId="1AC61518" w14:textId="77777777" w:rsidR="000E7C8B" w:rsidRDefault="000E7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7721F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2DE1D8C5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C9820" w14:textId="77777777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15340" w14:textId="77777777" w:rsidR="000E7C8B" w:rsidRDefault="000E7C8B">
      <w:r>
        <w:separator/>
      </w:r>
    </w:p>
  </w:footnote>
  <w:footnote w:type="continuationSeparator" w:id="0">
    <w:p w14:paraId="6830482F" w14:textId="77777777" w:rsidR="000E7C8B" w:rsidRDefault="000E7C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72BD7F93"/>
    <w:multiLevelType w:val="multilevel"/>
    <w:tmpl w:val="DA66012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333847498">
    <w:abstractNumId w:val="0"/>
  </w:num>
  <w:num w:numId="2" w16cid:durableId="370495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attachedTemplate r:id="rId1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8F4"/>
    <w:rsid w:val="00002CCE"/>
    <w:rsid w:val="00002CDB"/>
    <w:rsid w:val="0000564B"/>
    <w:rsid w:val="00006BAD"/>
    <w:rsid w:val="00010CA2"/>
    <w:rsid w:val="00012E21"/>
    <w:rsid w:val="00013074"/>
    <w:rsid w:val="00013A38"/>
    <w:rsid w:val="000209A1"/>
    <w:rsid w:val="00022430"/>
    <w:rsid w:val="00027057"/>
    <w:rsid w:val="00032664"/>
    <w:rsid w:val="000330CE"/>
    <w:rsid w:val="000334A2"/>
    <w:rsid w:val="00042935"/>
    <w:rsid w:val="00052EA6"/>
    <w:rsid w:val="00073D5B"/>
    <w:rsid w:val="00080165"/>
    <w:rsid w:val="000858A6"/>
    <w:rsid w:val="000961CC"/>
    <w:rsid w:val="000A63B4"/>
    <w:rsid w:val="000A70C0"/>
    <w:rsid w:val="000B4226"/>
    <w:rsid w:val="000B7513"/>
    <w:rsid w:val="000B7885"/>
    <w:rsid w:val="000C3F35"/>
    <w:rsid w:val="000C487C"/>
    <w:rsid w:val="000D062E"/>
    <w:rsid w:val="000D2314"/>
    <w:rsid w:val="000D3EDA"/>
    <w:rsid w:val="000D6E0A"/>
    <w:rsid w:val="000D6EE6"/>
    <w:rsid w:val="000E7C8B"/>
    <w:rsid w:val="000F7D27"/>
    <w:rsid w:val="00107CA8"/>
    <w:rsid w:val="00110E3B"/>
    <w:rsid w:val="00110FAE"/>
    <w:rsid w:val="00121737"/>
    <w:rsid w:val="0013368A"/>
    <w:rsid w:val="0013616C"/>
    <w:rsid w:val="001416B8"/>
    <w:rsid w:val="00143A57"/>
    <w:rsid w:val="0016657D"/>
    <w:rsid w:val="001750EB"/>
    <w:rsid w:val="001750F7"/>
    <w:rsid w:val="00180265"/>
    <w:rsid w:val="00193A5D"/>
    <w:rsid w:val="00194987"/>
    <w:rsid w:val="001966CD"/>
    <w:rsid w:val="001971B9"/>
    <w:rsid w:val="001B26DD"/>
    <w:rsid w:val="001B316F"/>
    <w:rsid w:val="001B5174"/>
    <w:rsid w:val="001D3DA1"/>
    <w:rsid w:val="001E43C2"/>
    <w:rsid w:val="001F13A2"/>
    <w:rsid w:val="00202C38"/>
    <w:rsid w:val="00210A13"/>
    <w:rsid w:val="00212D41"/>
    <w:rsid w:val="0021530E"/>
    <w:rsid w:val="0021580A"/>
    <w:rsid w:val="002213DA"/>
    <w:rsid w:val="00221890"/>
    <w:rsid w:val="00225EF2"/>
    <w:rsid w:val="0022677C"/>
    <w:rsid w:val="00226F36"/>
    <w:rsid w:val="00232932"/>
    <w:rsid w:val="00235829"/>
    <w:rsid w:val="0024201F"/>
    <w:rsid w:val="002557FB"/>
    <w:rsid w:val="00255D67"/>
    <w:rsid w:val="002573FC"/>
    <w:rsid w:val="0026061C"/>
    <w:rsid w:val="0026242C"/>
    <w:rsid w:val="002644A8"/>
    <w:rsid w:val="00276536"/>
    <w:rsid w:val="00277513"/>
    <w:rsid w:val="00281E9B"/>
    <w:rsid w:val="00285050"/>
    <w:rsid w:val="00286650"/>
    <w:rsid w:val="0028799A"/>
    <w:rsid w:val="00291E6A"/>
    <w:rsid w:val="0029653C"/>
    <w:rsid w:val="002A06EC"/>
    <w:rsid w:val="002A2D12"/>
    <w:rsid w:val="002D3837"/>
    <w:rsid w:val="002D6A3F"/>
    <w:rsid w:val="002E06AC"/>
    <w:rsid w:val="002E77F1"/>
    <w:rsid w:val="002F56FE"/>
    <w:rsid w:val="002F6C0D"/>
    <w:rsid w:val="003074EB"/>
    <w:rsid w:val="00312F97"/>
    <w:rsid w:val="003153EE"/>
    <w:rsid w:val="00323C3D"/>
    <w:rsid w:val="00330B7C"/>
    <w:rsid w:val="00330EBC"/>
    <w:rsid w:val="00331026"/>
    <w:rsid w:val="00331DF8"/>
    <w:rsid w:val="003372FD"/>
    <w:rsid w:val="00353145"/>
    <w:rsid w:val="00357226"/>
    <w:rsid w:val="00362CF0"/>
    <w:rsid w:val="003635AF"/>
    <w:rsid w:val="00365095"/>
    <w:rsid w:val="0036529F"/>
    <w:rsid w:val="00366482"/>
    <w:rsid w:val="00366729"/>
    <w:rsid w:val="00390ADF"/>
    <w:rsid w:val="00395532"/>
    <w:rsid w:val="00396C54"/>
    <w:rsid w:val="003B0914"/>
    <w:rsid w:val="003B09DE"/>
    <w:rsid w:val="003B287D"/>
    <w:rsid w:val="003C4752"/>
    <w:rsid w:val="003C637A"/>
    <w:rsid w:val="003D0819"/>
    <w:rsid w:val="003D75D6"/>
    <w:rsid w:val="003E63DC"/>
    <w:rsid w:val="003E77EC"/>
    <w:rsid w:val="00407130"/>
    <w:rsid w:val="00416127"/>
    <w:rsid w:val="00420716"/>
    <w:rsid w:val="00426EB5"/>
    <w:rsid w:val="00434D0D"/>
    <w:rsid w:val="00441269"/>
    <w:rsid w:val="004510C5"/>
    <w:rsid w:val="00451273"/>
    <w:rsid w:val="0045173B"/>
    <w:rsid w:val="00453D04"/>
    <w:rsid w:val="00454311"/>
    <w:rsid w:val="0046411C"/>
    <w:rsid w:val="0047319E"/>
    <w:rsid w:val="00481624"/>
    <w:rsid w:val="00485683"/>
    <w:rsid w:val="004926C3"/>
    <w:rsid w:val="00493C1F"/>
    <w:rsid w:val="00495EE8"/>
    <w:rsid w:val="004A063B"/>
    <w:rsid w:val="004A08CF"/>
    <w:rsid w:val="004A24E1"/>
    <w:rsid w:val="004B0A46"/>
    <w:rsid w:val="004B56C8"/>
    <w:rsid w:val="004B5D8A"/>
    <w:rsid w:val="004B7BC5"/>
    <w:rsid w:val="004C3D80"/>
    <w:rsid w:val="004C54F7"/>
    <w:rsid w:val="004C6EFF"/>
    <w:rsid w:val="004C7842"/>
    <w:rsid w:val="004D40F4"/>
    <w:rsid w:val="004D774C"/>
    <w:rsid w:val="004E1538"/>
    <w:rsid w:val="004E3294"/>
    <w:rsid w:val="004F1E2D"/>
    <w:rsid w:val="004F3F80"/>
    <w:rsid w:val="004F62BD"/>
    <w:rsid w:val="00501798"/>
    <w:rsid w:val="00507928"/>
    <w:rsid w:val="00510A54"/>
    <w:rsid w:val="005126CC"/>
    <w:rsid w:val="00513A78"/>
    <w:rsid w:val="00515566"/>
    <w:rsid w:val="005163BA"/>
    <w:rsid w:val="005179E3"/>
    <w:rsid w:val="005269EF"/>
    <w:rsid w:val="0052717D"/>
    <w:rsid w:val="00532D3F"/>
    <w:rsid w:val="005405D7"/>
    <w:rsid w:val="0054294A"/>
    <w:rsid w:val="005433D4"/>
    <w:rsid w:val="00543A14"/>
    <w:rsid w:val="00550CE5"/>
    <w:rsid w:val="00551A18"/>
    <w:rsid w:val="00555604"/>
    <w:rsid w:val="00570B47"/>
    <w:rsid w:val="00574F36"/>
    <w:rsid w:val="005764D4"/>
    <w:rsid w:val="00583A8A"/>
    <w:rsid w:val="005A32CF"/>
    <w:rsid w:val="005B0DC9"/>
    <w:rsid w:val="005B0EF5"/>
    <w:rsid w:val="005B14C0"/>
    <w:rsid w:val="005D1B99"/>
    <w:rsid w:val="005D3816"/>
    <w:rsid w:val="005D57C4"/>
    <w:rsid w:val="005E0E42"/>
    <w:rsid w:val="005E49F9"/>
    <w:rsid w:val="005E647E"/>
    <w:rsid w:val="005E718F"/>
    <w:rsid w:val="005F1515"/>
    <w:rsid w:val="005F220A"/>
    <w:rsid w:val="005F27C4"/>
    <w:rsid w:val="005F5383"/>
    <w:rsid w:val="005F58F6"/>
    <w:rsid w:val="005F60FE"/>
    <w:rsid w:val="006162AE"/>
    <w:rsid w:val="00617593"/>
    <w:rsid w:val="00623632"/>
    <w:rsid w:val="00624163"/>
    <w:rsid w:val="006250FE"/>
    <w:rsid w:val="00626922"/>
    <w:rsid w:val="00631428"/>
    <w:rsid w:val="0063739C"/>
    <w:rsid w:val="00640726"/>
    <w:rsid w:val="006449E4"/>
    <w:rsid w:val="00650B44"/>
    <w:rsid w:val="0065279F"/>
    <w:rsid w:val="00653138"/>
    <w:rsid w:val="00656B60"/>
    <w:rsid w:val="00656FC3"/>
    <w:rsid w:val="006608A5"/>
    <w:rsid w:val="006615E7"/>
    <w:rsid w:val="0066338F"/>
    <w:rsid w:val="0066655C"/>
    <w:rsid w:val="00666B72"/>
    <w:rsid w:val="00672E52"/>
    <w:rsid w:val="0067420A"/>
    <w:rsid w:val="0069379B"/>
    <w:rsid w:val="00695B6C"/>
    <w:rsid w:val="006A18D3"/>
    <w:rsid w:val="006A7D0C"/>
    <w:rsid w:val="006C3E41"/>
    <w:rsid w:val="006C74E1"/>
    <w:rsid w:val="006D17C0"/>
    <w:rsid w:val="006D721C"/>
    <w:rsid w:val="006E2752"/>
    <w:rsid w:val="006F32BB"/>
    <w:rsid w:val="00705385"/>
    <w:rsid w:val="00712512"/>
    <w:rsid w:val="00716BDE"/>
    <w:rsid w:val="00721964"/>
    <w:rsid w:val="00722B75"/>
    <w:rsid w:val="007244D7"/>
    <w:rsid w:val="00724CC0"/>
    <w:rsid w:val="0072660C"/>
    <w:rsid w:val="00727FF2"/>
    <w:rsid w:val="00733DB0"/>
    <w:rsid w:val="00736C7C"/>
    <w:rsid w:val="00737219"/>
    <w:rsid w:val="0073774E"/>
    <w:rsid w:val="00740354"/>
    <w:rsid w:val="00747C9E"/>
    <w:rsid w:val="00755C05"/>
    <w:rsid w:val="007572FA"/>
    <w:rsid w:val="007607AA"/>
    <w:rsid w:val="00762E20"/>
    <w:rsid w:val="00765DA3"/>
    <w:rsid w:val="00772CCC"/>
    <w:rsid w:val="007764BE"/>
    <w:rsid w:val="00781449"/>
    <w:rsid w:val="0078583C"/>
    <w:rsid w:val="00786C2B"/>
    <w:rsid w:val="00790440"/>
    <w:rsid w:val="007907C6"/>
    <w:rsid w:val="00791997"/>
    <w:rsid w:val="00791AE4"/>
    <w:rsid w:val="007956A4"/>
    <w:rsid w:val="007A2080"/>
    <w:rsid w:val="007B4D1F"/>
    <w:rsid w:val="007C1C1C"/>
    <w:rsid w:val="007C207D"/>
    <w:rsid w:val="007D0BA9"/>
    <w:rsid w:val="007D758C"/>
    <w:rsid w:val="007E20F5"/>
    <w:rsid w:val="007E4DD0"/>
    <w:rsid w:val="007F1DC0"/>
    <w:rsid w:val="007F6D30"/>
    <w:rsid w:val="00801535"/>
    <w:rsid w:val="00802B43"/>
    <w:rsid w:val="008038E2"/>
    <w:rsid w:val="0081054A"/>
    <w:rsid w:val="008150A2"/>
    <w:rsid w:val="0082221A"/>
    <w:rsid w:val="00833AD1"/>
    <w:rsid w:val="008342EB"/>
    <w:rsid w:val="00836ED1"/>
    <w:rsid w:val="00841569"/>
    <w:rsid w:val="00841A91"/>
    <w:rsid w:val="0084394C"/>
    <w:rsid w:val="00850CF8"/>
    <w:rsid w:val="00863593"/>
    <w:rsid w:val="0086445B"/>
    <w:rsid w:val="00865257"/>
    <w:rsid w:val="00865F0E"/>
    <w:rsid w:val="008919A6"/>
    <w:rsid w:val="008B2C91"/>
    <w:rsid w:val="008B6254"/>
    <w:rsid w:val="008D5526"/>
    <w:rsid w:val="008D6C39"/>
    <w:rsid w:val="008D773D"/>
    <w:rsid w:val="008E1D8D"/>
    <w:rsid w:val="008E1F40"/>
    <w:rsid w:val="008F001E"/>
    <w:rsid w:val="00900C19"/>
    <w:rsid w:val="00901D2D"/>
    <w:rsid w:val="009057F5"/>
    <w:rsid w:val="00913AA7"/>
    <w:rsid w:val="0091563A"/>
    <w:rsid w:val="0091567C"/>
    <w:rsid w:val="00916245"/>
    <w:rsid w:val="009163CB"/>
    <w:rsid w:val="009207D8"/>
    <w:rsid w:val="009215E5"/>
    <w:rsid w:val="00933694"/>
    <w:rsid w:val="00937181"/>
    <w:rsid w:val="009418BF"/>
    <w:rsid w:val="00944266"/>
    <w:rsid w:val="009638C9"/>
    <w:rsid w:val="009720CE"/>
    <w:rsid w:val="00973DC8"/>
    <w:rsid w:val="009768CB"/>
    <w:rsid w:val="00986B2B"/>
    <w:rsid w:val="00990F1F"/>
    <w:rsid w:val="00993E4E"/>
    <w:rsid w:val="00994DFD"/>
    <w:rsid w:val="009A6B10"/>
    <w:rsid w:val="009B1474"/>
    <w:rsid w:val="009B2875"/>
    <w:rsid w:val="009B65DF"/>
    <w:rsid w:val="009C22E9"/>
    <w:rsid w:val="009C6E49"/>
    <w:rsid w:val="009C793A"/>
    <w:rsid w:val="009D58E0"/>
    <w:rsid w:val="009D5A3A"/>
    <w:rsid w:val="009E182B"/>
    <w:rsid w:val="009E45DE"/>
    <w:rsid w:val="009E499C"/>
    <w:rsid w:val="009F2555"/>
    <w:rsid w:val="009F2C9C"/>
    <w:rsid w:val="00A0077A"/>
    <w:rsid w:val="00A10A10"/>
    <w:rsid w:val="00A10A20"/>
    <w:rsid w:val="00A13921"/>
    <w:rsid w:val="00A14512"/>
    <w:rsid w:val="00A20AF0"/>
    <w:rsid w:val="00A25B34"/>
    <w:rsid w:val="00A332AE"/>
    <w:rsid w:val="00A35E34"/>
    <w:rsid w:val="00A4529A"/>
    <w:rsid w:val="00A45B7F"/>
    <w:rsid w:val="00A658D1"/>
    <w:rsid w:val="00A66BD4"/>
    <w:rsid w:val="00A73A46"/>
    <w:rsid w:val="00A767D5"/>
    <w:rsid w:val="00A818F4"/>
    <w:rsid w:val="00A84E9A"/>
    <w:rsid w:val="00A908A7"/>
    <w:rsid w:val="00A91338"/>
    <w:rsid w:val="00AA1187"/>
    <w:rsid w:val="00AA1E8E"/>
    <w:rsid w:val="00AB021C"/>
    <w:rsid w:val="00AB4DA1"/>
    <w:rsid w:val="00AC7C32"/>
    <w:rsid w:val="00AD5A2A"/>
    <w:rsid w:val="00AD7363"/>
    <w:rsid w:val="00AE192E"/>
    <w:rsid w:val="00AE4018"/>
    <w:rsid w:val="00AF6B19"/>
    <w:rsid w:val="00B05AF2"/>
    <w:rsid w:val="00B36555"/>
    <w:rsid w:val="00B36E1F"/>
    <w:rsid w:val="00B41EF6"/>
    <w:rsid w:val="00B434A9"/>
    <w:rsid w:val="00B437E9"/>
    <w:rsid w:val="00B51177"/>
    <w:rsid w:val="00B5383E"/>
    <w:rsid w:val="00B62DA6"/>
    <w:rsid w:val="00B66123"/>
    <w:rsid w:val="00B66844"/>
    <w:rsid w:val="00B67221"/>
    <w:rsid w:val="00B71070"/>
    <w:rsid w:val="00B729D8"/>
    <w:rsid w:val="00B7429C"/>
    <w:rsid w:val="00B74C3C"/>
    <w:rsid w:val="00B77273"/>
    <w:rsid w:val="00B8780D"/>
    <w:rsid w:val="00BA789F"/>
    <w:rsid w:val="00BA7987"/>
    <w:rsid w:val="00BB297D"/>
    <w:rsid w:val="00BC1E73"/>
    <w:rsid w:val="00BC3BE6"/>
    <w:rsid w:val="00BD42C5"/>
    <w:rsid w:val="00BE1A68"/>
    <w:rsid w:val="00BE1A96"/>
    <w:rsid w:val="00BF560D"/>
    <w:rsid w:val="00C02E03"/>
    <w:rsid w:val="00C138C2"/>
    <w:rsid w:val="00C2005C"/>
    <w:rsid w:val="00C27181"/>
    <w:rsid w:val="00C27C37"/>
    <w:rsid w:val="00C33175"/>
    <w:rsid w:val="00C36B20"/>
    <w:rsid w:val="00C43469"/>
    <w:rsid w:val="00C50E41"/>
    <w:rsid w:val="00C533D6"/>
    <w:rsid w:val="00C5522A"/>
    <w:rsid w:val="00C6154B"/>
    <w:rsid w:val="00C80154"/>
    <w:rsid w:val="00C81CDE"/>
    <w:rsid w:val="00C8246C"/>
    <w:rsid w:val="00C855EA"/>
    <w:rsid w:val="00CA7B95"/>
    <w:rsid w:val="00CB48D4"/>
    <w:rsid w:val="00CB4C26"/>
    <w:rsid w:val="00CD14E3"/>
    <w:rsid w:val="00CD6462"/>
    <w:rsid w:val="00CE3068"/>
    <w:rsid w:val="00CF12C4"/>
    <w:rsid w:val="00CF7D3E"/>
    <w:rsid w:val="00D0081A"/>
    <w:rsid w:val="00D0265D"/>
    <w:rsid w:val="00D06D6E"/>
    <w:rsid w:val="00D0716E"/>
    <w:rsid w:val="00D119BB"/>
    <w:rsid w:val="00D169ED"/>
    <w:rsid w:val="00D17B79"/>
    <w:rsid w:val="00D26D30"/>
    <w:rsid w:val="00D34881"/>
    <w:rsid w:val="00D34EA0"/>
    <w:rsid w:val="00D36A0B"/>
    <w:rsid w:val="00D411EC"/>
    <w:rsid w:val="00D46A01"/>
    <w:rsid w:val="00D47499"/>
    <w:rsid w:val="00D47780"/>
    <w:rsid w:val="00D52C86"/>
    <w:rsid w:val="00D55A0D"/>
    <w:rsid w:val="00D6384E"/>
    <w:rsid w:val="00D717EE"/>
    <w:rsid w:val="00D75837"/>
    <w:rsid w:val="00D77765"/>
    <w:rsid w:val="00D7794B"/>
    <w:rsid w:val="00D83423"/>
    <w:rsid w:val="00DA5F78"/>
    <w:rsid w:val="00DA6138"/>
    <w:rsid w:val="00DA7889"/>
    <w:rsid w:val="00DB10A7"/>
    <w:rsid w:val="00DB467C"/>
    <w:rsid w:val="00DB7EE6"/>
    <w:rsid w:val="00DD017B"/>
    <w:rsid w:val="00DE03FD"/>
    <w:rsid w:val="00DE0698"/>
    <w:rsid w:val="00E1556B"/>
    <w:rsid w:val="00E21337"/>
    <w:rsid w:val="00E25BE8"/>
    <w:rsid w:val="00E34187"/>
    <w:rsid w:val="00E36622"/>
    <w:rsid w:val="00E3778E"/>
    <w:rsid w:val="00E40664"/>
    <w:rsid w:val="00E42743"/>
    <w:rsid w:val="00E47A30"/>
    <w:rsid w:val="00E56719"/>
    <w:rsid w:val="00E639F6"/>
    <w:rsid w:val="00E65893"/>
    <w:rsid w:val="00E745ED"/>
    <w:rsid w:val="00E81D47"/>
    <w:rsid w:val="00E840AA"/>
    <w:rsid w:val="00E857B2"/>
    <w:rsid w:val="00E85823"/>
    <w:rsid w:val="00EA0DB5"/>
    <w:rsid w:val="00EA1834"/>
    <w:rsid w:val="00EA22E0"/>
    <w:rsid w:val="00EB5CA6"/>
    <w:rsid w:val="00EB61A4"/>
    <w:rsid w:val="00EB63D5"/>
    <w:rsid w:val="00EB69C8"/>
    <w:rsid w:val="00EC4C46"/>
    <w:rsid w:val="00ED1995"/>
    <w:rsid w:val="00ED4D5D"/>
    <w:rsid w:val="00EE3206"/>
    <w:rsid w:val="00EF0B63"/>
    <w:rsid w:val="00EF313B"/>
    <w:rsid w:val="00EF4254"/>
    <w:rsid w:val="00F01561"/>
    <w:rsid w:val="00F0167F"/>
    <w:rsid w:val="00F10435"/>
    <w:rsid w:val="00F11659"/>
    <w:rsid w:val="00F1173F"/>
    <w:rsid w:val="00F13457"/>
    <w:rsid w:val="00F14579"/>
    <w:rsid w:val="00F2101F"/>
    <w:rsid w:val="00F22064"/>
    <w:rsid w:val="00F23C8D"/>
    <w:rsid w:val="00F30127"/>
    <w:rsid w:val="00F35FF9"/>
    <w:rsid w:val="00F37DA8"/>
    <w:rsid w:val="00F4063D"/>
    <w:rsid w:val="00F43284"/>
    <w:rsid w:val="00F44523"/>
    <w:rsid w:val="00F44A35"/>
    <w:rsid w:val="00F46D81"/>
    <w:rsid w:val="00F500A0"/>
    <w:rsid w:val="00F51428"/>
    <w:rsid w:val="00F6183E"/>
    <w:rsid w:val="00F72B1A"/>
    <w:rsid w:val="00F76D1F"/>
    <w:rsid w:val="00F86ECE"/>
    <w:rsid w:val="00F94777"/>
    <w:rsid w:val="00FA7572"/>
    <w:rsid w:val="00FB2524"/>
    <w:rsid w:val="00FB5B4D"/>
    <w:rsid w:val="00FB783D"/>
    <w:rsid w:val="00FC37B1"/>
    <w:rsid w:val="00FC6C5B"/>
    <w:rsid w:val="00FD4E5B"/>
    <w:rsid w:val="00FD5209"/>
    <w:rsid w:val="00FD68FD"/>
    <w:rsid w:val="00FF232F"/>
    <w:rsid w:val="00FF38A2"/>
    <w:rsid w:val="00FF407E"/>
    <w:rsid w:val="00FF5090"/>
    <w:rsid w:val="00FF541D"/>
    <w:rsid w:val="00FF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6BA9DD9"/>
  <w14:defaultImageDpi w14:val="300"/>
  <w15:docId w15:val="{AA1470A6-E762-A748-9721-7E833E33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AA118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A118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A118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A118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A118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E21337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ianne/Library/Group%20Containers/UBF8T346G9.Office/User%20Content.localized/Templates.localized/Manus_E2_Kaffeost_MetNuoret_v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184BFCB-291B-6B4F-B33B-93B7AFCAE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Manus_E2_Kaffeost_MetNuoret_v2.dotx</Template>
  <TotalTime>2</TotalTime>
  <Pages>2</Pages>
  <Words>261</Words>
  <Characters>1387</Characters>
  <Application>Microsoft Office Word</Application>
  <DocSecurity>0</DocSecurity>
  <Lines>11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Marianne Kleven</cp:lastModifiedBy>
  <cp:revision>3</cp:revision>
  <cp:lastPrinted>2023-11-21T10:20:00Z</cp:lastPrinted>
  <dcterms:created xsi:type="dcterms:W3CDTF">2024-09-25T10:56:00Z</dcterms:created>
  <dcterms:modified xsi:type="dcterms:W3CDTF">2024-09-25T10:57:00Z</dcterms:modified>
</cp:coreProperties>
</file>