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B7EF5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</w:rPr>
      </w:pPr>
    </w:p>
    <w:p w14:paraId="4D65CCEB" w14:textId="4F24DB89" w:rsidR="00180265" w:rsidRPr="00171368" w:rsidRDefault="00F46D81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Kvensk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dialogmanus,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episode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2: </w:t>
      </w:r>
      <w:r w:rsidR="00180265" w:rsidRPr="00171368">
        <w:rPr>
          <w:rFonts w:ascii="Calibri" w:hAnsi="Calibri" w:cs="Calibri"/>
          <w:sz w:val="22"/>
          <w:szCs w:val="22"/>
          <w:lang w:val="fi-FI"/>
        </w:rPr>
        <w:t>Kaffijuusto</w:t>
      </w:r>
    </w:p>
    <w:p w14:paraId="557331DB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3F4C7A45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73FB8F7E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EEVAS MAMMA:</w:t>
      </w:r>
    </w:p>
    <w:p w14:paraId="27411AAA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Halluu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>!</w:t>
      </w:r>
    </w:p>
    <w:p w14:paraId="07A8AC33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6CE2DC18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171368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171368">
        <w:rPr>
          <w:rFonts w:ascii="Calibri" w:hAnsi="Calibri" w:cs="Calibri"/>
          <w:sz w:val="22"/>
          <w:szCs w:val="22"/>
          <w:lang w:val="en-US"/>
        </w:rPr>
        <w:t xml:space="preserve">: </w:t>
      </w:r>
    </w:p>
    <w:p w14:paraId="01E56ADB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 xml:space="preserve">Mamma, missä se ämmin keittokirja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>?</w:t>
      </w:r>
    </w:p>
    <w:p w14:paraId="2D4AA65F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23DD46D5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EEVAS:</w:t>
      </w:r>
    </w:p>
    <w:p w14:paraId="5A85D09E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Hyllyssä.</w:t>
      </w:r>
    </w:p>
    <w:p w14:paraId="5AA1118B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702ADAA8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 xml:space="preserve">EEVA: </w:t>
      </w:r>
    </w:p>
    <w:p w14:paraId="7E198874" w14:textId="355AF6FE" w:rsidR="00180265" w:rsidRPr="00171368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171368">
        <w:rPr>
          <w:rFonts w:ascii="Calibri" w:hAnsi="Calibri" w:cs="Calibri"/>
          <w:sz w:val="22"/>
          <w:szCs w:val="22"/>
          <w:lang w:val="nb-NO"/>
        </w:rPr>
        <w:t xml:space="preserve">Mie en </w:t>
      </w:r>
      <w:proofErr w:type="spellStart"/>
      <w:proofErr w:type="gramStart"/>
      <w:r w:rsidRPr="00171368">
        <w:rPr>
          <w:rFonts w:ascii="Calibri" w:hAnsi="Calibri" w:cs="Calibri"/>
          <w:sz w:val="22"/>
          <w:szCs w:val="22"/>
          <w:lang w:val="nb-NO"/>
        </w:rPr>
        <w:t>löyđä</w:t>
      </w:r>
      <w:proofErr w:type="spellEnd"/>
      <w:r w:rsidR="009215E5" w:rsidRPr="00171368">
        <w:rPr>
          <w:rFonts w:ascii="Calibri" w:hAnsi="Calibri" w:cs="Calibri"/>
          <w:sz w:val="22"/>
          <w:szCs w:val="22"/>
          <w:lang w:val="nb-NO"/>
        </w:rPr>
        <w:t>..</w:t>
      </w:r>
      <w:r w:rsidR="00331026" w:rsidRPr="00171368">
        <w:rPr>
          <w:rFonts w:ascii="Calibri" w:hAnsi="Calibri" w:cs="Calibri"/>
          <w:sz w:val="22"/>
          <w:szCs w:val="22"/>
          <w:lang w:val="nb-NO"/>
        </w:rPr>
        <w:t>.</w:t>
      </w:r>
      <w:proofErr w:type="gramEnd"/>
    </w:p>
    <w:p w14:paraId="3494C254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</w:p>
    <w:p w14:paraId="49EFD17A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171368">
        <w:rPr>
          <w:rFonts w:ascii="Calibri" w:hAnsi="Calibri" w:cs="Calibri"/>
          <w:sz w:val="22"/>
          <w:szCs w:val="22"/>
          <w:lang w:val="nb-NO"/>
        </w:rPr>
        <w:t>EEVAS MAMMA:</w:t>
      </w:r>
    </w:p>
    <w:p w14:paraId="20CC69A0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 xml:space="preserve">Kyllä se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häyttyy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olla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sielä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. En ole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pitäny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sitä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monheen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vuotheen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>…</w:t>
      </w:r>
    </w:p>
    <w:p w14:paraId="5CFCE40F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6CC5F17B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171368">
        <w:rPr>
          <w:rFonts w:ascii="Calibri" w:hAnsi="Calibri" w:cs="Calibri"/>
          <w:sz w:val="22"/>
          <w:szCs w:val="22"/>
          <w:lang w:val="nb-NO"/>
        </w:rPr>
        <w:t>EEVAS:</w:t>
      </w:r>
    </w:p>
    <w:p w14:paraId="5C1C3966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Se löytyi!</w:t>
      </w:r>
    </w:p>
    <w:p w14:paraId="41D2F651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Kiitos, mamma!</w:t>
      </w:r>
    </w:p>
    <w:p w14:paraId="58EE1C06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41B5EC52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EEVA:</w:t>
      </w:r>
    </w:p>
    <w:p w14:paraId="26BF355D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 xml:space="preserve">Tässä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kaffijuuston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opskrifti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>!</w:t>
      </w:r>
    </w:p>
    <w:p w14:paraId="106F0096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0D763F21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AARON:</w:t>
      </w:r>
    </w:p>
    <w:p w14:paraId="7093758D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 xml:space="preserve">Sepä fantastinen,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en juo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kaffii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enkä tykkää juustosta…</w:t>
      </w:r>
    </w:p>
    <w:p w14:paraId="64119FE0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132F45BF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171368">
        <w:rPr>
          <w:rFonts w:ascii="Calibri" w:hAnsi="Calibri" w:cs="Calibri"/>
          <w:sz w:val="22"/>
          <w:szCs w:val="22"/>
          <w:lang w:val="nb-NO"/>
        </w:rPr>
        <w:t>EEVA:</w:t>
      </w:r>
    </w:p>
    <w:p w14:paraId="71195476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Ämmi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laittoi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ushein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kaffijuustoo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ko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se oli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tervet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>.</w:t>
      </w:r>
    </w:p>
    <w:p w14:paraId="73CA328B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 xml:space="preserve">Mulla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halu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freistata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>.</w:t>
      </w:r>
    </w:p>
    <w:p w14:paraId="77CC0AD8" w14:textId="56086979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ab/>
      </w:r>
      <w:r w:rsidRPr="00171368">
        <w:rPr>
          <w:rFonts w:ascii="Calibri" w:hAnsi="Calibri" w:cs="Calibri"/>
          <w:sz w:val="22"/>
          <w:szCs w:val="22"/>
          <w:lang w:val="fi-FI"/>
        </w:rPr>
        <w:tab/>
      </w:r>
    </w:p>
    <w:p w14:paraId="69C8F967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AARON:</w:t>
      </w:r>
    </w:p>
    <w:p w14:paraId="5DCAF086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Uukoo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, laitama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sitte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kaffijuustoo sinun äm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>mii varten.</w:t>
      </w:r>
    </w:p>
    <w:p w14:paraId="4D7A3B4A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65417453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171368">
        <w:rPr>
          <w:rFonts w:ascii="Calibri" w:hAnsi="Calibri" w:cs="Calibri"/>
          <w:sz w:val="22"/>
          <w:szCs w:val="22"/>
          <w:lang w:val="nb-NO"/>
        </w:rPr>
        <w:t xml:space="preserve">EEVA: </w:t>
      </w:r>
    </w:p>
    <w:p w14:paraId="177F0A10" w14:textId="0C15D516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 xml:space="preserve">Siinä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seissoo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ette käytä reikäkapustaa</w:t>
      </w:r>
      <w:r w:rsidR="00366729" w:rsidRPr="00171368">
        <w:rPr>
          <w:rFonts w:ascii="Calibri" w:hAnsi="Calibri" w:cs="Calibri"/>
          <w:sz w:val="22"/>
          <w:szCs w:val="22"/>
          <w:lang w:val="fi-FI"/>
        </w:rPr>
        <w:t>.</w:t>
      </w:r>
    </w:p>
    <w:p w14:paraId="2B62FA87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629E3E34" w14:textId="2B8E97C8" w:rsidR="00180265" w:rsidRPr="00171368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171368">
        <w:rPr>
          <w:rFonts w:ascii="Calibri" w:hAnsi="Calibri" w:cs="Calibri"/>
          <w:sz w:val="22"/>
          <w:szCs w:val="22"/>
          <w:lang w:val="nb-NO"/>
        </w:rPr>
        <w:t>AARON:</w:t>
      </w:r>
      <w:r w:rsidR="00AA1187" w:rsidRPr="00171368">
        <w:rPr>
          <w:rFonts w:ascii="Calibri" w:hAnsi="Calibri" w:cs="Calibri"/>
          <w:sz w:val="22"/>
          <w:szCs w:val="22"/>
          <w:lang w:val="nb-NO"/>
        </w:rPr>
        <w:t xml:space="preserve"> </w:t>
      </w:r>
    </w:p>
    <w:p w14:paraId="0B631BCB" w14:textId="3C9C63FD" w:rsidR="00180265" w:rsidRPr="00171368" w:rsidRDefault="00366729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Uukoo</w:t>
      </w:r>
      <w:proofErr w:type="spellEnd"/>
      <w:r w:rsidR="007907C6"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...</w:t>
      </w:r>
      <w:proofErr w:type="spellStart"/>
      <w:r w:rsidR="007907C6" w:rsidRPr="00171368">
        <w:rPr>
          <w:rFonts w:ascii="Calibri" w:hAnsi="Calibri" w:cs="Calibri"/>
          <w:sz w:val="22"/>
          <w:szCs w:val="22"/>
          <w:lang w:val="fi-FI"/>
        </w:rPr>
        <w:t>o</w:t>
      </w:r>
      <w:r w:rsidR="00180265" w:rsidRPr="00171368">
        <w:rPr>
          <w:rFonts w:ascii="Calibri" w:hAnsi="Calibri" w:cs="Calibri"/>
          <w:sz w:val="22"/>
          <w:szCs w:val="22"/>
          <w:lang w:val="fi-FI"/>
        </w:rPr>
        <w:t>onko</w:t>
      </w:r>
      <w:proofErr w:type="spellEnd"/>
      <w:r w:rsidR="00180265" w:rsidRPr="00171368">
        <w:rPr>
          <w:rFonts w:ascii="Calibri" w:hAnsi="Calibri" w:cs="Calibri"/>
          <w:sz w:val="22"/>
          <w:szCs w:val="22"/>
          <w:lang w:val="fi-FI"/>
        </w:rPr>
        <w:t xml:space="preserve"> se niin nuuka?</w:t>
      </w:r>
    </w:p>
    <w:p w14:paraId="742DE06F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1F07EA2D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EEVA:</w:t>
      </w:r>
    </w:p>
    <w:p w14:paraId="011144FE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Ämmi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sanoi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ushein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ette ei ole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ko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vartti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aikkaa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vielä ennen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ko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kväänin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kieli kuolee pois…</w:t>
      </w:r>
    </w:p>
    <w:p w14:paraId="0E907F65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7389727E" w14:textId="6D34DD7C" w:rsidR="00AA1187" w:rsidRPr="00171368" w:rsidRDefault="00AA1187" w:rsidP="0018026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171368">
        <w:rPr>
          <w:rFonts w:ascii="Calibri" w:hAnsi="Calibri" w:cs="Calibri"/>
          <w:color w:val="000000" w:themeColor="text1"/>
          <w:sz w:val="22"/>
          <w:szCs w:val="22"/>
          <w:lang w:val="nb-NO"/>
        </w:rPr>
        <w:t>AARON:</w:t>
      </w:r>
    </w:p>
    <w:p w14:paraId="223E33AC" w14:textId="679C743B" w:rsidR="007907C6" w:rsidRPr="00171368" w:rsidRDefault="007907C6" w:rsidP="0018026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171368">
        <w:rPr>
          <w:rFonts w:ascii="Calibri" w:hAnsi="Calibri" w:cs="Calibri"/>
          <w:color w:val="000000" w:themeColor="text1"/>
          <w:sz w:val="22"/>
          <w:szCs w:val="22"/>
          <w:lang w:val="nb-NO"/>
        </w:rPr>
        <w:t>Ja</w:t>
      </w:r>
      <w:r w:rsidR="00FD4E5B" w:rsidRPr="00171368">
        <w:rPr>
          <w:rFonts w:ascii="Calibri" w:hAnsi="Calibri" w:cs="Calibri"/>
          <w:color w:val="000000" w:themeColor="text1"/>
          <w:sz w:val="22"/>
          <w:szCs w:val="22"/>
          <w:lang w:val="nb-NO"/>
        </w:rPr>
        <w:t>a.</w:t>
      </w:r>
    </w:p>
    <w:p w14:paraId="6B451567" w14:textId="77777777" w:rsidR="00AA1187" w:rsidRPr="00171368" w:rsidRDefault="00AA1187" w:rsidP="00180265">
      <w:pPr>
        <w:rPr>
          <w:rFonts w:ascii="Calibri" w:hAnsi="Calibri" w:cs="Calibri"/>
          <w:sz w:val="22"/>
          <w:szCs w:val="22"/>
          <w:lang w:val="nb-NO"/>
        </w:rPr>
      </w:pPr>
    </w:p>
    <w:p w14:paraId="5874053B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171368">
        <w:rPr>
          <w:rFonts w:ascii="Calibri" w:hAnsi="Calibri" w:cs="Calibri"/>
          <w:sz w:val="22"/>
          <w:szCs w:val="22"/>
          <w:lang w:val="nb-NO"/>
        </w:rPr>
        <w:t>EEVA:</w:t>
      </w:r>
    </w:p>
    <w:p w14:paraId="5FAFC648" w14:textId="56B4C730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Hmmm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… </w:t>
      </w:r>
      <w:r w:rsidR="00FD4E5B" w:rsidRPr="00171368">
        <w:rPr>
          <w:rFonts w:ascii="Calibri" w:hAnsi="Calibri" w:cs="Calibri"/>
          <w:sz w:val="22"/>
          <w:szCs w:val="22"/>
          <w:lang w:val="fi-FI"/>
        </w:rPr>
        <w:t>E</w:t>
      </w:r>
      <w:r w:rsidRPr="00171368">
        <w:rPr>
          <w:rFonts w:ascii="Calibri" w:hAnsi="Calibri" w:cs="Calibri"/>
          <w:sz w:val="22"/>
          <w:szCs w:val="22"/>
          <w:lang w:val="fi-FI"/>
        </w:rPr>
        <w:t xml:space="preserve">i kyllä ole paljon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makkuu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>…</w:t>
      </w:r>
    </w:p>
    <w:p w14:paraId="7556ABFE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lastRenderedPageBreak/>
        <w:t xml:space="preserve">Maista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sieki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>!</w:t>
      </w:r>
    </w:p>
    <w:p w14:paraId="1911286F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4248F939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AARON:</w:t>
      </w:r>
    </w:p>
    <w:p w14:paraId="2B5943ED" w14:textId="782F9818" w:rsidR="00FD4E5B" w:rsidRPr="00171368" w:rsidRDefault="00FD4E5B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Yhhym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>.</w:t>
      </w:r>
    </w:p>
    <w:p w14:paraId="31F362D1" w14:textId="120A2C7C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Voi pahus…</w:t>
      </w:r>
    </w:p>
    <w:p w14:paraId="6C3B542E" w14:textId="0EA5D0D9" w:rsidR="00AA1187" w:rsidRPr="00171368" w:rsidRDefault="00AA1187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Sorry</w:t>
      </w:r>
      <w:proofErr w:type="spellEnd"/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sorry</w:t>
      </w:r>
      <w:proofErr w:type="spellEnd"/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</w:p>
    <w:p w14:paraId="6122C71D" w14:textId="77777777" w:rsidR="00180265" w:rsidRPr="00171368" w:rsidRDefault="00180265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Valitan, mutta </w:t>
      </w:r>
      <w:proofErr w:type="spellStart"/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mie</w:t>
      </w:r>
      <w:proofErr w:type="spellEnd"/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häyđyn</w:t>
      </w:r>
      <w:proofErr w:type="spellEnd"/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lähteet.</w:t>
      </w:r>
    </w:p>
    <w:p w14:paraId="0E3D7F8D" w14:textId="77777777" w:rsidR="00180265" w:rsidRPr="00171368" w:rsidRDefault="00180265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0BAAA656" w14:textId="3FEF3E10" w:rsidR="00AA1187" w:rsidRPr="00171368" w:rsidRDefault="00AA1187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EEVA: </w:t>
      </w:r>
    </w:p>
    <w:p w14:paraId="07BDF0B3" w14:textId="4EAF0458" w:rsidR="007907C6" w:rsidRPr="00171368" w:rsidRDefault="007907C6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Aaron</w:t>
      </w:r>
      <w:r w:rsidR="00366729"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i</w:t>
      </w:r>
      <w:r w:rsidR="00143A57"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s</w:t>
      </w:r>
      <w:proofErr w:type="spellEnd"/>
      <w:r w:rsidR="00FD4E5B"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?</w:t>
      </w:r>
    </w:p>
    <w:p w14:paraId="3DA44B24" w14:textId="77777777" w:rsidR="00AA1187" w:rsidRPr="00171368" w:rsidRDefault="00AA1187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6852F9CB" w14:textId="72994C9B" w:rsidR="00180265" w:rsidRPr="00171368" w:rsidRDefault="00180265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AARON:</w:t>
      </w:r>
    </w:p>
    <w:p w14:paraId="3761ABE4" w14:textId="0DDC5839" w:rsidR="00AA1187" w:rsidRPr="00171368" w:rsidRDefault="00AA1187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171368">
        <w:rPr>
          <w:rFonts w:ascii="Calibri" w:hAnsi="Calibri" w:cs="Calibri"/>
          <w:color w:val="000000" w:themeColor="text1"/>
          <w:sz w:val="22"/>
          <w:szCs w:val="22"/>
          <w:lang w:val="fi-FI"/>
        </w:rPr>
        <w:t>Hyvästi!</w:t>
      </w:r>
    </w:p>
    <w:p w14:paraId="23C3CF67" w14:textId="77777777" w:rsidR="00AA1187" w:rsidRPr="00171368" w:rsidRDefault="00AA1187" w:rsidP="00180265">
      <w:pPr>
        <w:rPr>
          <w:rFonts w:ascii="Calibri" w:hAnsi="Calibri" w:cs="Calibri"/>
          <w:color w:val="FF0000"/>
          <w:sz w:val="22"/>
          <w:szCs w:val="22"/>
          <w:lang w:val="fi-FI"/>
        </w:rPr>
      </w:pPr>
    </w:p>
    <w:p w14:paraId="2F989A40" w14:textId="77777777" w:rsidR="00AA1187" w:rsidRPr="00171368" w:rsidRDefault="00AA1187" w:rsidP="00AA1187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EEVA:</w:t>
      </w:r>
    </w:p>
    <w:p w14:paraId="311C4D98" w14:textId="77777777" w:rsidR="00AA1187" w:rsidRPr="00171368" w:rsidRDefault="00AA1187" w:rsidP="00AA1187">
      <w:pPr>
        <w:rPr>
          <w:rFonts w:ascii="Calibri" w:hAnsi="Calibri" w:cs="Calibri"/>
          <w:sz w:val="22"/>
          <w:szCs w:val="22"/>
          <w:lang w:val="fi-FI"/>
        </w:rPr>
      </w:pPr>
      <w:proofErr w:type="gramStart"/>
      <w:r w:rsidRPr="00171368">
        <w:rPr>
          <w:rFonts w:ascii="Calibri" w:hAnsi="Calibri" w:cs="Calibri"/>
          <w:sz w:val="22"/>
          <w:szCs w:val="22"/>
          <w:lang w:val="fi-FI"/>
        </w:rPr>
        <w:t>Hyvästi..</w:t>
      </w:r>
      <w:proofErr w:type="gramEnd"/>
    </w:p>
    <w:p w14:paraId="39EF623D" w14:textId="77777777" w:rsidR="00AA1187" w:rsidRPr="00171368" w:rsidRDefault="00AA1187" w:rsidP="00180265">
      <w:pPr>
        <w:rPr>
          <w:rFonts w:ascii="Calibri" w:hAnsi="Calibri" w:cs="Calibri"/>
          <w:color w:val="FF0000"/>
          <w:sz w:val="22"/>
          <w:szCs w:val="22"/>
          <w:lang w:val="fi-FI"/>
        </w:rPr>
      </w:pPr>
    </w:p>
    <w:p w14:paraId="22AE255E" w14:textId="2857A486" w:rsidR="00AA1187" w:rsidRPr="00171368" w:rsidRDefault="007907C6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AARON:</w:t>
      </w:r>
    </w:p>
    <w:p w14:paraId="0F72AD0E" w14:textId="77777777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171368">
        <w:rPr>
          <w:rFonts w:ascii="Calibri" w:hAnsi="Calibri" w:cs="Calibri"/>
          <w:sz w:val="22"/>
          <w:szCs w:val="22"/>
          <w:lang w:val="fi-FI"/>
        </w:rPr>
        <w:t>Olen tulemassa!!!</w:t>
      </w:r>
    </w:p>
    <w:p w14:paraId="38AF886D" w14:textId="08A18566" w:rsidR="00180265" w:rsidRPr="00171368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olin tekemässä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koululäksyy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 xml:space="preserve"> ja </w:t>
      </w:r>
      <w:proofErr w:type="spellStart"/>
      <w:r w:rsidRPr="00171368">
        <w:rPr>
          <w:rFonts w:ascii="Calibri" w:hAnsi="Calibri" w:cs="Calibri"/>
          <w:sz w:val="22"/>
          <w:szCs w:val="22"/>
          <w:lang w:val="fi-FI"/>
        </w:rPr>
        <w:t>unheetin</w:t>
      </w:r>
      <w:proofErr w:type="spellEnd"/>
      <w:r w:rsidRPr="00171368">
        <w:rPr>
          <w:rFonts w:ascii="Calibri" w:hAnsi="Calibri" w:cs="Calibri"/>
          <w:sz w:val="22"/>
          <w:szCs w:val="22"/>
          <w:lang w:val="fi-FI"/>
        </w:rPr>
        <w:t>!</w:t>
      </w:r>
    </w:p>
    <w:sectPr w:rsidR="00180265" w:rsidRPr="00171368" w:rsidSect="005B0EF5">
      <w:footerReference w:type="even" r:id="rId8"/>
      <w:footerReference w:type="default" r:id="rId9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94236" w14:textId="77777777" w:rsidR="00D0481C" w:rsidRDefault="00D0481C">
      <w:r>
        <w:separator/>
      </w:r>
    </w:p>
  </w:endnote>
  <w:endnote w:type="continuationSeparator" w:id="0">
    <w:p w14:paraId="34B81188" w14:textId="77777777" w:rsidR="00D0481C" w:rsidRDefault="00D04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7721F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2DE1D8C5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C9820" w14:textId="77777777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DCAFF" w14:textId="77777777" w:rsidR="00D0481C" w:rsidRDefault="00D0481C">
      <w:r>
        <w:separator/>
      </w:r>
    </w:p>
  </w:footnote>
  <w:footnote w:type="continuationSeparator" w:id="0">
    <w:p w14:paraId="0BD19AB3" w14:textId="77777777" w:rsidR="00D0481C" w:rsidRDefault="00D048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72BD7F93"/>
    <w:multiLevelType w:val="multilevel"/>
    <w:tmpl w:val="DA66012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333847498">
    <w:abstractNumId w:val="0"/>
  </w:num>
  <w:num w:numId="2" w16cid:durableId="370495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attachedTemplate r:id="rId1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8F4"/>
    <w:rsid w:val="00002CCE"/>
    <w:rsid w:val="00002CDB"/>
    <w:rsid w:val="0000564B"/>
    <w:rsid w:val="00006BAD"/>
    <w:rsid w:val="00010CA2"/>
    <w:rsid w:val="00012E21"/>
    <w:rsid w:val="00013074"/>
    <w:rsid w:val="00013A38"/>
    <w:rsid w:val="000209A1"/>
    <w:rsid w:val="00022430"/>
    <w:rsid w:val="00027057"/>
    <w:rsid w:val="00032664"/>
    <w:rsid w:val="000330CE"/>
    <w:rsid w:val="000334A2"/>
    <w:rsid w:val="00042935"/>
    <w:rsid w:val="00052EA6"/>
    <w:rsid w:val="00073D5B"/>
    <w:rsid w:val="00080165"/>
    <w:rsid w:val="000858A6"/>
    <w:rsid w:val="000961CC"/>
    <w:rsid w:val="000A63B4"/>
    <w:rsid w:val="000A70C0"/>
    <w:rsid w:val="000B4226"/>
    <w:rsid w:val="000B7513"/>
    <w:rsid w:val="000B7885"/>
    <w:rsid w:val="000C3F35"/>
    <w:rsid w:val="000C487C"/>
    <w:rsid w:val="000D062E"/>
    <w:rsid w:val="000D2314"/>
    <w:rsid w:val="000D3EDA"/>
    <w:rsid w:val="000D6E0A"/>
    <w:rsid w:val="000D6EE6"/>
    <w:rsid w:val="000E7C8B"/>
    <w:rsid w:val="000F7D27"/>
    <w:rsid w:val="00107CA8"/>
    <w:rsid w:val="00110E3B"/>
    <w:rsid w:val="00110FAE"/>
    <w:rsid w:val="00121737"/>
    <w:rsid w:val="0013368A"/>
    <w:rsid w:val="0013616C"/>
    <w:rsid w:val="001416B8"/>
    <w:rsid w:val="00143A57"/>
    <w:rsid w:val="0016657D"/>
    <w:rsid w:val="00171368"/>
    <w:rsid w:val="001750EB"/>
    <w:rsid w:val="001750F7"/>
    <w:rsid w:val="00180265"/>
    <w:rsid w:val="00193A5D"/>
    <w:rsid w:val="00194987"/>
    <w:rsid w:val="001966CD"/>
    <w:rsid w:val="001971B9"/>
    <w:rsid w:val="001B26DD"/>
    <w:rsid w:val="001B316F"/>
    <w:rsid w:val="001B5174"/>
    <w:rsid w:val="001D3DA1"/>
    <w:rsid w:val="001E43C2"/>
    <w:rsid w:val="001F13A2"/>
    <w:rsid w:val="00202C38"/>
    <w:rsid w:val="00210A13"/>
    <w:rsid w:val="00212D41"/>
    <w:rsid w:val="0021530E"/>
    <w:rsid w:val="0021580A"/>
    <w:rsid w:val="002213DA"/>
    <w:rsid w:val="00221890"/>
    <w:rsid w:val="00225EF2"/>
    <w:rsid w:val="0022677C"/>
    <w:rsid w:val="00226F36"/>
    <w:rsid w:val="00232932"/>
    <w:rsid w:val="00235829"/>
    <w:rsid w:val="0024201F"/>
    <w:rsid w:val="002557FB"/>
    <w:rsid w:val="00255D67"/>
    <w:rsid w:val="002573FC"/>
    <w:rsid w:val="0026061C"/>
    <w:rsid w:val="0026242C"/>
    <w:rsid w:val="002644A8"/>
    <w:rsid w:val="00276536"/>
    <w:rsid w:val="00277513"/>
    <w:rsid w:val="00281E9B"/>
    <w:rsid w:val="00285050"/>
    <w:rsid w:val="00286650"/>
    <w:rsid w:val="0028799A"/>
    <w:rsid w:val="00291E6A"/>
    <w:rsid w:val="0029653C"/>
    <w:rsid w:val="002A06EC"/>
    <w:rsid w:val="002A2D12"/>
    <w:rsid w:val="002D3837"/>
    <w:rsid w:val="002D6A3F"/>
    <w:rsid w:val="002E06AC"/>
    <w:rsid w:val="002E77F1"/>
    <w:rsid w:val="002F56FE"/>
    <w:rsid w:val="002F6C0D"/>
    <w:rsid w:val="003074EB"/>
    <w:rsid w:val="00312F97"/>
    <w:rsid w:val="003153EE"/>
    <w:rsid w:val="00323C3D"/>
    <w:rsid w:val="00330B7C"/>
    <w:rsid w:val="00330EBC"/>
    <w:rsid w:val="00331026"/>
    <w:rsid w:val="00331DF8"/>
    <w:rsid w:val="003372FD"/>
    <w:rsid w:val="00353145"/>
    <w:rsid w:val="00357226"/>
    <w:rsid w:val="00362CF0"/>
    <w:rsid w:val="003635AF"/>
    <w:rsid w:val="00365095"/>
    <w:rsid w:val="0036529F"/>
    <w:rsid w:val="00366482"/>
    <w:rsid w:val="00366729"/>
    <w:rsid w:val="00390ADF"/>
    <w:rsid w:val="00395532"/>
    <w:rsid w:val="00396C54"/>
    <w:rsid w:val="003B0914"/>
    <w:rsid w:val="003B09DE"/>
    <w:rsid w:val="003B287D"/>
    <w:rsid w:val="003C4752"/>
    <w:rsid w:val="003C637A"/>
    <w:rsid w:val="003D0819"/>
    <w:rsid w:val="003D75D6"/>
    <w:rsid w:val="003E63DC"/>
    <w:rsid w:val="003E77EC"/>
    <w:rsid w:val="00407130"/>
    <w:rsid w:val="00416127"/>
    <w:rsid w:val="00420716"/>
    <w:rsid w:val="00426EB5"/>
    <w:rsid w:val="00434D0D"/>
    <w:rsid w:val="00441269"/>
    <w:rsid w:val="004510C5"/>
    <w:rsid w:val="00451273"/>
    <w:rsid w:val="0045173B"/>
    <w:rsid w:val="00453D04"/>
    <w:rsid w:val="00454311"/>
    <w:rsid w:val="0046411C"/>
    <w:rsid w:val="0047319E"/>
    <w:rsid w:val="00481624"/>
    <w:rsid w:val="00485683"/>
    <w:rsid w:val="004926C3"/>
    <w:rsid w:val="00493C1F"/>
    <w:rsid w:val="00495EE8"/>
    <w:rsid w:val="004A063B"/>
    <w:rsid w:val="004A08CF"/>
    <w:rsid w:val="004A24E1"/>
    <w:rsid w:val="004B0A46"/>
    <w:rsid w:val="004B56C8"/>
    <w:rsid w:val="004B5D8A"/>
    <w:rsid w:val="004B7BC5"/>
    <w:rsid w:val="004C3D80"/>
    <w:rsid w:val="004C54F7"/>
    <w:rsid w:val="004C6EFF"/>
    <w:rsid w:val="004C7842"/>
    <w:rsid w:val="004D40F4"/>
    <w:rsid w:val="004D774C"/>
    <w:rsid w:val="004E1538"/>
    <w:rsid w:val="004E3294"/>
    <w:rsid w:val="004F1E2D"/>
    <w:rsid w:val="004F3F80"/>
    <w:rsid w:val="004F62BD"/>
    <w:rsid w:val="00501798"/>
    <w:rsid w:val="00507928"/>
    <w:rsid w:val="00510A54"/>
    <w:rsid w:val="005126CC"/>
    <w:rsid w:val="00513A78"/>
    <w:rsid w:val="00515566"/>
    <w:rsid w:val="005163BA"/>
    <w:rsid w:val="005179E3"/>
    <w:rsid w:val="005269EF"/>
    <w:rsid w:val="0052717D"/>
    <w:rsid w:val="00532D3F"/>
    <w:rsid w:val="005405D7"/>
    <w:rsid w:val="0054294A"/>
    <w:rsid w:val="005433D4"/>
    <w:rsid w:val="00543A14"/>
    <w:rsid w:val="00550CE5"/>
    <w:rsid w:val="00551A18"/>
    <w:rsid w:val="00555604"/>
    <w:rsid w:val="00570B47"/>
    <w:rsid w:val="00574F36"/>
    <w:rsid w:val="005764D4"/>
    <w:rsid w:val="00583A8A"/>
    <w:rsid w:val="005A32CF"/>
    <w:rsid w:val="005B0DC9"/>
    <w:rsid w:val="005B0EF5"/>
    <w:rsid w:val="005B14C0"/>
    <w:rsid w:val="005D1B99"/>
    <w:rsid w:val="005D3816"/>
    <w:rsid w:val="005D57C4"/>
    <w:rsid w:val="005E0E42"/>
    <w:rsid w:val="005E49F9"/>
    <w:rsid w:val="005E647E"/>
    <w:rsid w:val="005E718F"/>
    <w:rsid w:val="005F1515"/>
    <w:rsid w:val="005F220A"/>
    <w:rsid w:val="005F27C4"/>
    <w:rsid w:val="005F5383"/>
    <w:rsid w:val="005F58F6"/>
    <w:rsid w:val="005F60FE"/>
    <w:rsid w:val="006162AE"/>
    <w:rsid w:val="00617593"/>
    <w:rsid w:val="00623632"/>
    <w:rsid w:val="00624163"/>
    <w:rsid w:val="006250FE"/>
    <w:rsid w:val="00626922"/>
    <w:rsid w:val="00631428"/>
    <w:rsid w:val="0063739C"/>
    <w:rsid w:val="00640726"/>
    <w:rsid w:val="006449E4"/>
    <w:rsid w:val="00650B44"/>
    <w:rsid w:val="0065279F"/>
    <w:rsid w:val="00653138"/>
    <w:rsid w:val="00656B60"/>
    <w:rsid w:val="00656FC3"/>
    <w:rsid w:val="006608A5"/>
    <w:rsid w:val="006615E7"/>
    <w:rsid w:val="0066338F"/>
    <w:rsid w:val="0066655C"/>
    <w:rsid w:val="00666B72"/>
    <w:rsid w:val="00672E52"/>
    <w:rsid w:val="0067420A"/>
    <w:rsid w:val="0069379B"/>
    <w:rsid w:val="00695B6C"/>
    <w:rsid w:val="006A18D3"/>
    <w:rsid w:val="006A7D0C"/>
    <w:rsid w:val="006C3E41"/>
    <w:rsid w:val="006C74E1"/>
    <w:rsid w:val="006D17C0"/>
    <w:rsid w:val="006D721C"/>
    <w:rsid w:val="006E2752"/>
    <w:rsid w:val="006F32BB"/>
    <w:rsid w:val="00705385"/>
    <w:rsid w:val="00712512"/>
    <w:rsid w:val="00716BDE"/>
    <w:rsid w:val="00721964"/>
    <w:rsid w:val="00722B75"/>
    <w:rsid w:val="007244D7"/>
    <w:rsid w:val="00724CC0"/>
    <w:rsid w:val="0072660C"/>
    <w:rsid w:val="00727FF2"/>
    <w:rsid w:val="00733DB0"/>
    <w:rsid w:val="00736C7C"/>
    <w:rsid w:val="00737219"/>
    <w:rsid w:val="0073774E"/>
    <w:rsid w:val="00740354"/>
    <w:rsid w:val="00747C9E"/>
    <w:rsid w:val="00755C05"/>
    <w:rsid w:val="007572FA"/>
    <w:rsid w:val="007607AA"/>
    <w:rsid w:val="00762E20"/>
    <w:rsid w:val="00765DA3"/>
    <w:rsid w:val="00772CCC"/>
    <w:rsid w:val="007764BE"/>
    <w:rsid w:val="00781449"/>
    <w:rsid w:val="0078583C"/>
    <w:rsid w:val="00786C2B"/>
    <w:rsid w:val="00790440"/>
    <w:rsid w:val="007907C6"/>
    <w:rsid w:val="00791997"/>
    <w:rsid w:val="00791AE4"/>
    <w:rsid w:val="007956A4"/>
    <w:rsid w:val="007A2080"/>
    <w:rsid w:val="007B4D1F"/>
    <w:rsid w:val="007C1C1C"/>
    <w:rsid w:val="007C207D"/>
    <w:rsid w:val="007D0BA9"/>
    <w:rsid w:val="007D758C"/>
    <w:rsid w:val="007E20F5"/>
    <w:rsid w:val="007E4DD0"/>
    <w:rsid w:val="007F1DC0"/>
    <w:rsid w:val="007F6D30"/>
    <w:rsid w:val="00801535"/>
    <w:rsid w:val="00802B43"/>
    <w:rsid w:val="008038E2"/>
    <w:rsid w:val="0081054A"/>
    <w:rsid w:val="008150A2"/>
    <w:rsid w:val="0082221A"/>
    <w:rsid w:val="00833AD1"/>
    <w:rsid w:val="008342EB"/>
    <w:rsid w:val="00836ED1"/>
    <w:rsid w:val="00841569"/>
    <w:rsid w:val="00841A91"/>
    <w:rsid w:val="0084394C"/>
    <w:rsid w:val="00850CF8"/>
    <w:rsid w:val="00863593"/>
    <w:rsid w:val="0086445B"/>
    <w:rsid w:val="00865257"/>
    <w:rsid w:val="00865F0E"/>
    <w:rsid w:val="008919A6"/>
    <w:rsid w:val="008B2C91"/>
    <w:rsid w:val="008B6254"/>
    <w:rsid w:val="008D5526"/>
    <w:rsid w:val="008D6C39"/>
    <w:rsid w:val="008D773D"/>
    <w:rsid w:val="008E1D8D"/>
    <w:rsid w:val="008E1F40"/>
    <w:rsid w:val="008F001E"/>
    <w:rsid w:val="00900C19"/>
    <w:rsid w:val="00901D2D"/>
    <w:rsid w:val="009057F5"/>
    <w:rsid w:val="00913AA7"/>
    <w:rsid w:val="0091563A"/>
    <w:rsid w:val="0091567C"/>
    <w:rsid w:val="00916245"/>
    <w:rsid w:val="009163CB"/>
    <w:rsid w:val="009207D8"/>
    <w:rsid w:val="009215E5"/>
    <w:rsid w:val="00933694"/>
    <w:rsid w:val="00937181"/>
    <w:rsid w:val="009418BF"/>
    <w:rsid w:val="00944266"/>
    <w:rsid w:val="009638C9"/>
    <w:rsid w:val="009720CE"/>
    <w:rsid w:val="00973DC8"/>
    <w:rsid w:val="009768CB"/>
    <w:rsid w:val="00986B2B"/>
    <w:rsid w:val="00990F1F"/>
    <w:rsid w:val="00993E4E"/>
    <w:rsid w:val="00994DFD"/>
    <w:rsid w:val="009A6B10"/>
    <w:rsid w:val="009B1474"/>
    <w:rsid w:val="009B2875"/>
    <w:rsid w:val="009B65DF"/>
    <w:rsid w:val="009C22E9"/>
    <w:rsid w:val="009C6E49"/>
    <w:rsid w:val="009C793A"/>
    <w:rsid w:val="009D58E0"/>
    <w:rsid w:val="009D5A3A"/>
    <w:rsid w:val="009E182B"/>
    <w:rsid w:val="009E45DE"/>
    <w:rsid w:val="009E499C"/>
    <w:rsid w:val="009F2555"/>
    <w:rsid w:val="009F2C9C"/>
    <w:rsid w:val="00A0077A"/>
    <w:rsid w:val="00A10A10"/>
    <w:rsid w:val="00A10A20"/>
    <w:rsid w:val="00A13921"/>
    <w:rsid w:val="00A14512"/>
    <w:rsid w:val="00A20AF0"/>
    <w:rsid w:val="00A25B34"/>
    <w:rsid w:val="00A332AE"/>
    <w:rsid w:val="00A35E34"/>
    <w:rsid w:val="00A4529A"/>
    <w:rsid w:val="00A45B7F"/>
    <w:rsid w:val="00A658D1"/>
    <w:rsid w:val="00A66BD4"/>
    <w:rsid w:val="00A73A46"/>
    <w:rsid w:val="00A767D5"/>
    <w:rsid w:val="00A818F4"/>
    <w:rsid w:val="00A84E9A"/>
    <w:rsid w:val="00A908A7"/>
    <w:rsid w:val="00A91338"/>
    <w:rsid w:val="00AA1187"/>
    <w:rsid w:val="00AA1E8E"/>
    <w:rsid w:val="00AB021C"/>
    <w:rsid w:val="00AB4DA1"/>
    <w:rsid w:val="00AC7C32"/>
    <w:rsid w:val="00AD5A2A"/>
    <w:rsid w:val="00AD7363"/>
    <w:rsid w:val="00AE192E"/>
    <w:rsid w:val="00AE4018"/>
    <w:rsid w:val="00AF6B19"/>
    <w:rsid w:val="00B05AF2"/>
    <w:rsid w:val="00B36555"/>
    <w:rsid w:val="00B36E1F"/>
    <w:rsid w:val="00B41EF6"/>
    <w:rsid w:val="00B434A9"/>
    <w:rsid w:val="00B437E9"/>
    <w:rsid w:val="00B51177"/>
    <w:rsid w:val="00B5383E"/>
    <w:rsid w:val="00B62DA6"/>
    <w:rsid w:val="00B66123"/>
    <w:rsid w:val="00B66844"/>
    <w:rsid w:val="00B67221"/>
    <w:rsid w:val="00B71070"/>
    <w:rsid w:val="00B729D8"/>
    <w:rsid w:val="00B7429C"/>
    <w:rsid w:val="00B74C3C"/>
    <w:rsid w:val="00B77273"/>
    <w:rsid w:val="00B8780D"/>
    <w:rsid w:val="00BA789F"/>
    <w:rsid w:val="00BA7987"/>
    <w:rsid w:val="00BB297D"/>
    <w:rsid w:val="00BC1E73"/>
    <w:rsid w:val="00BC3BE6"/>
    <w:rsid w:val="00BD42C5"/>
    <w:rsid w:val="00BE1A68"/>
    <w:rsid w:val="00BE1A96"/>
    <w:rsid w:val="00BF560D"/>
    <w:rsid w:val="00C02E03"/>
    <w:rsid w:val="00C138C2"/>
    <w:rsid w:val="00C2005C"/>
    <w:rsid w:val="00C27181"/>
    <w:rsid w:val="00C27C37"/>
    <w:rsid w:val="00C33175"/>
    <w:rsid w:val="00C36B20"/>
    <w:rsid w:val="00C43469"/>
    <w:rsid w:val="00C50E41"/>
    <w:rsid w:val="00C533D6"/>
    <w:rsid w:val="00C5522A"/>
    <w:rsid w:val="00C6154B"/>
    <w:rsid w:val="00C80154"/>
    <w:rsid w:val="00C81CDE"/>
    <w:rsid w:val="00C8246C"/>
    <w:rsid w:val="00C855EA"/>
    <w:rsid w:val="00CA7B95"/>
    <w:rsid w:val="00CB48D4"/>
    <w:rsid w:val="00CB4C26"/>
    <w:rsid w:val="00CD14E3"/>
    <w:rsid w:val="00CD6462"/>
    <w:rsid w:val="00CE3068"/>
    <w:rsid w:val="00CF12C4"/>
    <w:rsid w:val="00CF7D3E"/>
    <w:rsid w:val="00D0081A"/>
    <w:rsid w:val="00D0265D"/>
    <w:rsid w:val="00D0481C"/>
    <w:rsid w:val="00D06D6E"/>
    <w:rsid w:val="00D0716E"/>
    <w:rsid w:val="00D119BB"/>
    <w:rsid w:val="00D169ED"/>
    <w:rsid w:val="00D17B79"/>
    <w:rsid w:val="00D26D30"/>
    <w:rsid w:val="00D34881"/>
    <w:rsid w:val="00D34EA0"/>
    <w:rsid w:val="00D36A0B"/>
    <w:rsid w:val="00D411EC"/>
    <w:rsid w:val="00D46A01"/>
    <w:rsid w:val="00D47499"/>
    <w:rsid w:val="00D47780"/>
    <w:rsid w:val="00D52C86"/>
    <w:rsid w:val="00D55A0D"/>
    <w:rsid w:val="00D6384E"/>
    <w:rsid w:val="00D717EE"/>
    <w:rsid w:val="00D75837"/>
    <w:rsid w:val="00D77765"/>
    <w:rsid w:val="00D7794B"/>
    <w:rsid w:val="00D83423"/>
    <w:rsid w:val="00DA5F78"/>
    <w:rsid w:val="00DA6138"/>
    <w:rsid w:val="00DA7889"/>
    <w:rsid w:val="00DB10A7"/>
    <w:rsid w:val="00DB467C"/>
    <w:rsid w:val="00DB7EE6"/>
    <w:rsid w:val="00DD017B"/>
    <w:rsid w:val="00DE03FD"/>
    <w:rsid w:val="00DE0698"/>
    <w:rsid w:val="00E1556B"/>
    <w:rsid w:val="00E21337"/>
    <w:rsid w:val="00E25BE8"/>
    <w:rsid w:val="00E34187"/>
    <w:rsid w:val="00E36622"/>
    <w:rsid w:val="00E3778E"/>
    <w:rsid w:val="00E40664"/>
    <w:rsid w:val="00E42743"/>
    <w:rsid w:val="00E47A30"/>
    <w:rsid w:val="00E56719"/>
    <w:rsid w:val="00E639F6"/>
    <w:rsid w:val="00E65893"/>
    <w:rsid w:val="00E745ED"/>
    <w:rsid w:val="00E81D47"/>
    <w:rsid w:val="00E840AA"/>
    <w:rsid w:val="00E857B2"/>
    <w:rsid w:val="00E85823"/>
    <w:rsid w:val="00EA0DB5"/>
    <w:rsid w:val="00EA1834"/>
    <w:rsid w:val="00EA22E0"/>
    <w:rsid w:val="00EB5CA6"/>
    <w:rsid w:val="00EB61A4"/>
    <w:rsid w:val="00EB63D5"/>
    <w:rsid w:val="00EB69C8"/>
    <w:rsid w:val="00EC4C46"/>
    <w:rsid w:val="00ED1995"/>
    <w:rsid w:val="00ED4D5D"/>
    <w:rsid w:val="00EE3206"/>
    <w:rsid w:val="00EF0B63"/>
    <w:rsid w:val="00EF313B"/>
    <w:rsid w:val="00EF4254"/>
    <w:rsid w:val="00F01561"/>
    <w:rsid w:val="00F0167F"/>
    <w:rsid w:val="00F10435"/>
    <w:rsid w:val="00F11659"/>
    <w:rsid w:val="00F1173F"/>
    <w:rsid w:val="00F13457"/>
    <w:rsid w:val="00F14579"/>
    <w:rsid w:val="00F2101F"/>
    <w:rsid w:val="00F22064"/>
    <w:rsid w:val="00F23C8D"/>
    <w:rsid w:val="00F30127"/>
    <w:rsid w:val="00F35FF9"/>
    <w:rsid w:val="00F37DA8"/>
    <w:rsid w:val="00F4063D"/>
    <w:rsid w:val="00F43284"/>
    <w:rsid w:val="00F44523"/>
    <w:rsid w:val="00F44A35"/>
    <w:rsid w:val="00F46D81"/>
    <w:rsid w:val="00F500A0"/>
    <w:rsid w:val="00F51428"/>
    <w:rsid w:val="00F6183E"/>
    <w:rsid w:val="00F72B1A"/>
    <w:rsid w:val="00F76D1F"/>
    <w:rsid w:val="00F86ECE"/>
    <w:rsid w:val="00F94777"/>
    <w:rsid w:val="00FA7572"/>
    <w:rsid w:val="00FB2524"/>
    <w:rsid w:val="00FB5B4D"/>
    <w:rsid w:val="00FB783D"/>
    <w:rsid w:val="00FC37B1"/>
    <w:rsid w:val="00FC6C5B"/>
    <w:rsid w:val="00FD4E5B"/>
    <w:rsid w:val="00FD5209"/>
    <w:rsid w:val="00FD68FD"/>
    <w:rsid w:val="00FF232F"/>
    <w:rsid w:val="00FF38A2"/>
    <w:rsid w:val="00FF407E"/>
    <w:rsid w:val="00FF5090"/>
    <w:rsid w:val="00FF541D"/>
    <w:rsid w:val="00FF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6BA9DD9"/>
  <w14:defaultImageDpi w14:val="300"/>
  <w15:docId w15:val="{AA1470A6-E762-A748-9721-7E833E33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AA1187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AA1187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AA1187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AA1187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AA1187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E21337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ianne/Library/Group%20Containers/UBF8T346G9.Office/User%20Content.localized/Templates.localized/Manus_E2_Kaffeost_MetNuoret_v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184BFCB-291B-6B4F-B33B-93B7AFCAE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Manus_E2_Kaffeost_MetNuoret_v2.dotx</Template>
  <TotalTime>1</TotalTime>
  <Pages>2</Pages>
  <Words>154</Words>
  <Characters>817</Characters>
  <Application>Microsoft Office Word</Application>
  <DocSecurity>0</DocSecurity>
  <Lines>6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Marianne Kleven</cp:lastModifiedBy>
  <cp:revision>2</cp:revision>
  <cp:lastPrinted>2023-11-21T10:20:00Z</cp:lastPrinted>
  <dcterms:created xsi:type="dcterms:W3CDTF">2024-10-08T05:56:00Z</dcterms:created>
  <dcterms:modified xsi:type="dcterms:W3CDTF">2024-10-08T05:56:00Z</dcterms:modified>
</cp:coreProperties>
</file>